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cs="Arial"/>
          <w:sz w:val="24"/>
          <w:szCs w:val="24"/>
        </w:rPr>
        <w:id w:val="709683667"/>
        <w:lock w:val="sdtContentLocked"/>
        <w:placeholder>
          <w:docPart w:val="06196B7EE604437F94072E2BC94E8F8A"/>
        </w:placeholder>
      </w:sdtPr>
      <w:sdtEndPr>
        <w:rPr>
          <w:b/>
          <w:bCs/>
        </w:rPr>
      </w:sdtEndPr>
      <w:sdtContent>
        <w:p w14:paraId="54D47374" w14:textId="77777777" w:rsidR="00F9457A" w:rsidRPr="00230855" w:rsidRDefault="00F9457A" w:rsidP="00A07B93">
          <w:pPr>
            <w:jc w:val="center"/>
            <w:rPr>
              <w:sz w:val="24"/>
              <w:szCs w:val="24"/>
            </w:rPr>
          </w:pPr>
          <w:r w:rsidRPr="00230855">
            <w:rPr>
              <w:rFonts w:cs="Arial"/>
              <w:sz w:val="24"/>
              <w:szCs w:val="24"/>
            </w:rPr>
            <w:t>МИНИСТЕРСТВО ОБРАЗОВАНИЯ И НАУКИ РОССИЙСКОЙ ФЕДЕРАЦИИ</w:t>
          </w:r>
        </w:p>
        <w:p w14:paraId="755E0FB7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  <w:r w:rsidRPr="00230855">
            <w:rPr>
              <w:rFonts w:cs="Arial"/>
              <w:sz w:val="24"/>
              <w:szCs w:val="24"/>
            </w:rPr>
            <w:t>ФЕДЕРАЛЬНОЕ ГОСУДАРСТВЕННОЕ БЮДЖЕТНОЕ ОБРАЗОВАТЕЛЬНОЕ УЧРЕЖДЕНИЕ</w:t>
          </w:r>
          <w:r w:rsidRPr="003659D9">
            <w:rPr>
              <w:rFonts w:cs="Arial"/>
              <w:sz w:val="24"/>
              <w:szCs w:val="24"/>
            </w:rPr>
            <w:t xml:space="preserve"> </w:t>
          </w:r>
          <w:r w:rsidRPr="00230855">
            <w:rPr>
              <w:rFonts w:cs="Arial"/>
              <w:sz w:val="24"/>
              <w:szCs w:val="24"/>
            </w:rPr>
            <w:t>ВЫСШЕГО ОБРАЗОВАНИЯ</w:t>
          </w:r>
        </w:p>
        <w:p w14:paraId="348DD2DF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</w:p>
        <w:p w14:paraId="3FDF845C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  <w:r w:rsidRPr="00230855">
            <w:rPr>
              <w:rFonts w:cs="Arial"/>
              <w:sz w:val="24"/>
              <w:szCs w:val="24"/>
            </w:rPr>
            <w:t xml:space="preserve">«Белгородский Государственный Технологический Университет им. В.Г. Шухова» </w:t>
          </w:r>
        </w:p>
        <w:p w14:paraId="7CE5A4F8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  <w:r w:rsidRPr="00230855">
            <w:rPr>
              <w:rFonts w:cs="Arial"/>
              <w:sz w:val="24"/>
              <w:szCs w:val="24"/>
            </w:rPr>
            <w:t>(БГТУ им. В.Г. Шухова)</w:t>
          </w:r>
        </w:p>
        <w:p w14:paraId="10F6BF59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</w:p>
        <w:p w14:paraId="6517798B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  <w:r w:rsidRPr="00230855">
            <w:rPr>
              <w:rFonts w:cs="Arial"/>
              <w:sz w:val="24"/>
              <w:szCs w:val="24"/>
            </w:rPr>
            <w:t>Институт энергетики информационных технологий и управляющих систем</w:t>
          </w:r>
        </w:p>
        <w:p w14:paraId="509EBCE3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</w:p>
        <w:p w14:paraId="74C11FD0" w14:textId="77777777" w:rsidR="00F9457A" w:rsidRPr="00230855" w:rsidRDefault="00F9457A" w:rsidP="00A07B93">
          <w:pPr>
            <w:jc w:val="center"/>
            <w:rPr>
              <w:rFonts w:cs="Arial"/>
              <w:szCs w:val="24"/>
            </w:rPr>
          </w:pPr>
          <w:r w:rsidRPr="00230855">
            <w:rPr>
              <w:rFonts w:cs="Arial"/>
              <w:szCs w:val="24"/>
            </w:rPr>
            <w:t>Кафедра: «Электроэнергетика и автоматика»</w:t>
          </w:r>
        </w:p>
        <w:p w14:paraId="2FEE561D" w14:textId="77777777" w:rsidR="00F9457A" w:rsidRPr="00230855" w:rsidRDefault="00F9457A" w:rsidP="00A07B93">
          <w:pPr>
            <w:jc w:val="center"/>
            <w:rPr>
              <w:rFonts w:cs="Arial"/>
              <w:sz w:val="24"/>
              <w:szCs w:val="24"/>
            </w:rPr>
          </w:pPr>
        </w:p>
        <w:p w14:paraId="656A7192" w14:textId="77777777" w:rsidR="00F9457A" w:rsidRPr="000E1E51" w:rsidRDefault="00F9457A" w:rsidP="00A07B93">
          <w:pPr>
            <w:jc w:val="center"/>
            <w:rPr>
              <w:rFonts w:cs="Arial"/>
              <w:b/>
              <w:sz w:val="24"/>
              <w:szCs w:val="24"/>
            </w:rPr>
          </w:pPr>
          <w:r w:rsidRPr="000E1E51">
            <w:rPr>
              <w:rFonts w:cs="Arial"/>
              <w:b/>
              <w:noProof/>
              <w:sz w:val="24"/>
              <w:szCs w:val="24"/>
              <w:lang w:eastAsia="ru-RU"/>
            </w:rPr>
            <w:drawing>
              <wp:inline distT="0" distB="0" distL="0" distR="0" wp14:anchorId="0EEBDCB7" wp14:editId="097F0943">
                <wp:extent cx="997010" cy="962025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f.logo (1)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0959" cy="975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F93E27A" w14:textId="77777777" w:rsidR="00F9457A" w:rsidRPr="00230855" w:rsidRDefault="00F9457A" w:rsidP="00A07B93">
          <w:pPr>
            <w:jc w:val="center"/>
            <w:rPr>
              <w:rFonts w:cs="Arial"/>
              <w:bCs/>
              <w:szCs w:val="24"/>
            </w:rPr>
          </w:pPr>
          <w:r w:rsidRPr="00230855">
            <w:rPr>
              <w:rFonts w:cs="Arial"/>
              <w:bCs/>
              <w:szCs w:val="24"/>
            </w:rPr>
            <w:t>Лабораторный журнал</w:t>
          </w:r>
        </w:p>
        <w:p w14:paraId="27644680" w14:textId="77777777" w:rsidR="00F9457A" w:rsidRPr="00230855" w:rsidRDefault="00F9457A" w:rsidP="00A07B93">
          <w:pPr>
            <w:jc w:val="center"/>
            <w:rPr>
              <w:rFonts w:cs="Arial"/>
              <w:bCs/>
              <w:szCs w:val="24"/>
            </w:rPr>
          </w:pPr>
          <w:r w:rsidRPr="00230855">
            <w:rPr>
              <w:rFonts w:cs="Arial"/>
              <w:bCs/>
              <w:szCs w:val="24"/>
            </w:rPr>
            <w:t>по дисциплине: «Электроника»</w:t>
          </w:r>
        </w:p>
        <w:p w14:paraId="4CF170B8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657E22FA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3310AC62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21B20418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4553D40D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3BFACD91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1FACFB29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4A2C124F" w14:textId="77777777" w:rsidR="00F9457A" w:rsidRPr="00885F9F" w:rsidRDefault="00F9457A" w:rsidP="00A07B93">
          <w:pPr>
            <w:ind w:left="5529" w:firstLine="0"/>
            <w:rPr>
              <w:rFonts w:cs="Arial"/>
              <w:b/>
              <w:bCs/>
              <w:sz w:val="24"/>
              <w:szCs w:val="24"/>
            </w:rPr>
          </w:pPr>
          <w:r w:rsidRPr="00885F9F">
            <w:rPr>
              <w:rFonts w:cs="Arial"/>
              <w:b/>
              <w:bCs/>
              <w:sz w:val="24"/>
              <w:szCs w:val="24"/>
            </w:rPr>
            <w:t>Студента:</w:t>
          </w:r>
        </w:p>
      </w:sdtContent>
    </w:sdt>
    <w:sdt>
      <w:sdtPr>
        <w:rPr>
          <w:rFonts w:cs="Arial"/>
          <w:bCs/>
          <w:sz w:val="24"/>
          <w:szCs w:val="24"/>
        </w:rPr>
        <w:alias w:val="ФИО студента"/>
        <w:tag w:val="ФИО студента"/>
        <w:id w:val="38326748"/>
        <w:lock w:val="sdtLocked"/>
        <w:placeholder>
          <w:docPart w:val="FD36E07DCDBD4CBC81382F7592910C06"/>
        </w:placeholder>
        <w:showingPlcHdr/>
        <w:text w:multiLine="1"/>
      </w:sdtPr>
      <w:sdtContent>
        <w:p w14:paraId="17C7464E" w14:textId="77777777" w:rsidR="00F9457A" w:rsidRDefault="00F9457A" w:rsidP="00A07B93">
          <w:pPr>
            <w:ind w:left="5529" w:firstLine="0"/>
            <w:rPr>
              <w:rFonts w:cs="Arial"/>
              <w:bCs/>
              <w:sz w:val="24"/>
              <w:szCs w:val="24"/>
            </w:rPr>
          </w:pPr>
          <w:r>
            <w:rPr>
              <w:rStyle w:val="ab"/>
            </w:rPr>
            <w:t>Введите ФИО</w:t>
          </w:r>
        </w:p>
      </w:sdtContent>
    </w:sdt>
    <w:sdt>
      <w:sdtPr>
        <w:rPr>
          <w:rFonts w:cs="Arial"/>
          <w:bCs/>
          <w:sz w:val="24"/>
          <w:szCs w:val="24"/>
        </w:rPr>
        <w:id w:val="1243914042"/>
        <w:lock w:val="sdtContentLocked"/>
        <w:placeholder>
          <w:docPart w:val="DefaultPlaceholder_-1854013440"/>
        </w:placeholder>
      </w:sdtPr>
      <w:sdtEndPr>
        <w:rPr>
          <w:b/>
        </w:rPr>
      </w:sdtEndPr>
      <w:sdtContent>
        <w:p w14:paraId="52E0DD80" w14:textId="77777777" w:rsidR="00F9457A" w:rsidRPr="00230855" w:rsidRDefault="00F9457A" w:rsidP="00A07B93">
          <w:pPr>
            <w:ind w:left="5529" w:firstLine="0"/>
            <w:rPr>
              <w:rFonts w:cs="Arial"/>
              <w:bCs/>
              <w:sz w:val="24"/>
              <w:szCs w:val="24"/>
            </w:rPr>
          </w:pPr>
        </w:p>
        <w:p w14:paraId="179E5610" w14:textId="77777777" w:rsidR="00F9457A" w:rsidRDefault="00F9457A" w:rsidP="00A07B93">
          <w:pPr>
            <w:ind w:left="5529" w:firstLine="0"/>
            <w:rPr>
              <w:rFonts w:cs="Arial"/>
              <w:b/>
              <w:bCs/>
              <w:sz w:val="24"/>
              <w:szCs w:val="24"/>
            </w:rPr>
          </w:pPr>
          <w:r w:rsidRPr="00885F9F">
            <w:rPr>
              <w:rFonts w:cs="Arial"/>
              <w:b/>
              <w:bCs/>
              <w:sz w:val="24"/>
              <w:szCs w:val="24"/>
            </w:rPr>
            <w:t>Группы:</w:t>
          </w:r>
        </w:p>
      </w:sdtContent>
    </w:sdt>
    <w:sdt>
      <w:sdtPr>
        <w:rPr>
          <w:rFonts w:cs="Arial"/>
          <w:b/>
          <w:bCs/>
          <w:sz w:val="24"/>
          <w:szCs w:val="24"/>
        </w:rPr>
        <w:alias w:val="Группа"/>
        <w:tag w:val="Группа"/>
        <w:id w:val="605239746"/>
        <w:lock w:val="sdtLocked"/>
        <w:placeholder>
          <w:docPart w:val="2D910E76B4B049A0B158B69D0B0343A2"/>
        </w:placeholder>
        <w:showingPlcHdr/>
      </w:sdtPr>
      <w:sdtContent>
        <w:p w14:paraId="30586022" w14:textId="77777777" w:rsidR="00F9457A" w:rsidRPr="00885F9F" w:rsidRDefault="00F9457A" w:rsidP="00A07B93">
          <w:pPr>
            <w:ind w:left="5529" w:firstLine="0"/>
            <w:rPr>
              <w:rFonts w:cs="Arial"/>
              <w:b/>
              <w:bCs/>
              <w:sz w:val="24"/>
              <w:szCs w:val="24"/>
            </w:rPr>
          </w:pPr>
          <w:r w:rsidRPr="00B30D8B">
            <w:rPr>
              <w:rStyle w:val="ab"/>
            </w:rPr>
            <w:t>Место для ввода текста.</w:t>
          </w:r>
        </w:p>
      </w:sdtContent>
    </w:sdt>
    <w:sdt>
      <w:sdtPr>
        <w:rPr>
          <w:rFonts w:cs="Arial"/>
          <w:bCs/>
          <w:sz w:val="24"/>
          <w:szCs w:val="24"/>
        </w:rPr>
        <w:id w:val="-824199553"/>
        <w:lock w:val="sdtLocked"/>
        <w:placeholder>
          <w:docPart w:val="DefaultPlaceholder_-1854013440"/>
        </w:placeholder>
      </w:sdtPr>
      <w:sdtContent>
        <w:p w14:paraId="496CB44B" w14:textId="77777777" w:rsidR="00F9457A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6A4D8712" w14:textId="77777777" w:rsidR="00F9457A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3B43B7F9" w14:textId="77777777" w:rsidR="00F9457A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2FF59DA8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</w:pPr>
        </w:p>
        <w:p w14:paraId="23FA7273" w14:textId="77777777" w:rsidR="00F9457A" w:rsidRPr="00230855" w:rsidRDefault="00F9457A" w:rsidP="00A07B93">
          <w:pPr>
            <w:jc w:val="center"/>
            <w:rPr>
              <w:rFonts w:cs="Arial"/>
              <w:bCs/>
              <w:sz w:val="24"/>
              <w:szCs w:val="24"/>
            </w:rPr>
            <w:sectPr w:rsidR="00F9457A" w:rsidRPr="00230855" w:rsidSect="001222D2">
              <w:headerReference w:type="default" r:id="rId9"/>
              <w:headerReference w:type="first" r:id="rId10"/>
              <w:pgSz w:w="11906" w:h="16838"/>
              <w:pgMar w:top="1134" w:right="567" w:bottom="1134" w:left="1701" w:header="709" w:footer="709" w:gutter="0"/>
              <w:cols w:space="708"/>
              <w:titlePg/>
              <w:docGrid w:linePitch="381"/>
            </w:sectPr>
          </w:pPr>
          <w:r w:rsidRPr="000E1E51">
            <w:rPr>
              <w:rFonts w:cs="Arial"/>
              <w:bCs/>
              <w:sz w:val="24"/>
              <w:szCs w:val="24"/>
            </w:rPr>
            <w:t>Белгород 201</w:t>
          </w:r>
          <w:r>
            <w:rPr>
              <w:rFonts w:cs="Arial"/>
              <w:bCs/>
              <w:sz w:val="24"/>
              <w:szCs w:val="24"/>
              <w:lang w:val="en-US"/>
            </w:rPr>
            <w:t>8</w:t>
          </w:r>
          <w:r w:rsidRPr="000E1E51">
            <w:rPr>
              <w:rFonts w:cs="Arial"/>
              <w:bCs/>
              <w:sz w:val="24"/>
              <w:szCs w:val="24"/>
            </w:rPr>
            <w:t>г.</w:t>
          </w:r>
        </w:p>
      </w:sdtContent>
    </w:sdt>
    <w:p w14:paraId="5A05714E" w14:textId="7F121813" w:rsidR="00F9457A" w:rsidRDefault="00F9457A" w:rsidP="00FA6EF9">
      <w:pPr>
        <w:pStyle w:val="1"/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F9457A" w14:paraId="19B664D1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2127453627"/>
              <w:lock w:val="sdtLocked"/>
              <w:placeholder>
                <w:docPart w:val="EC75D764505042CABA184D9566816A86"/>
              </w:placeholder>
              <w:showingPlcHdr/>
            </w:sdtPr>
            <w:sdtContent>
              <w:bookmarkStart w:id="0" w:name="_GoBack" w:displacedByCustomXml="prev"/>
              <w:p w14:paraId="1DD89AC6" w14:textId="4FC73050" w:rsidR="00F9457A" w:rsidRPr="003659D9" w:rsidRDefault="0023629B" w:rsidP="0023629B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  <w:bookmarkEnd w:id="0" w:displacedByCustomXml="next"/>
            </w:sdtContent>
          </w:sdt>
        </w:tc>
      </w:tr>
    </w:tbl>
    <w:sdt>
      <w:sdtPr>
        <w:id w:val="818618669"/>
        <w:lock w:val="sdtContentLocked"/>
        <w:placeholder>
          <w:docPart w:val="DefaultPlaceholder_-1854013440"/>
        </w:placeholder>
      </w:sdtPr>
      <w:sdtContent>
        <w:p w14:paraId="054652F6" w14:textId="56F537AC" w:rsidR="00F9457A" w:rsidRDefault="00F9457A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397822134"/>
        <w:lock w:val="sdtLocked"/>
        <w:placeholder>
          <w:docPart w:val="6F65D087ECBF477CB602A6A27D5ED97E"/>
        </w:placeholder>
        <w:showingPlcHdr/>
        <w:text w:multiLine="1"/>
      </w:sdtPr>
      <w:sdtContent>
        <w:p w14:paraId="75E96135" w14:textId="77777777" w:rsidR="00F9457A" w:rsidRDefault="00F9457A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-1469203503"/>
        <w:lock w:val="sdtContentLocked"/>
        <w:placeholder>
          <w:docPart w:val="06196B7EE604437F94072E2BC94E8F8A"/>
        </w:placeholder>
      </w:sdtPr>
      <w:sdtContent>
        <w:p w14:paraId="15433727" w14:textId="77777777" w:rsidR="00F9457A" w:rsidRDefault="00F9457A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-1019921593"/>
        <w:placeholder>
          <w:docPart w:val="2E1AE81D94564FA28D3D82E6D757D629"/>
        </w:placeholder>
        <w:showingPlcHdr/>
        <w:text w:multiLine="1"/>
      </w:sdtPr>
      <w:sdtContent>
        <w:p w14:paraId="4EA78140" w14:textId="77777777" w:rsidR="00F9457A" w:rsidRDefault="00F9457A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1326712935"/>
          <w:placeholder>
            <w:docPart w:val="DefaultPlaceholder_-1854013440"/>
          </w:placeholder>
        </w:sdtPr>
        <w:sdtContent>
          <w:sdt>
            <w:sdtPr>
              <w:alias w:val="Название задания"/>
              <w:tag w:val="Название задания"/>
              <w:id w:val="-220676853"/>
              <w:lock w:val="sdtLocked"/>
              <w:placeholder>
                <w:docPart w:val="06196B7EE604437F94072E2BC94E8F8A"/>
              </w:placeholder>
              <w:showingPlcHdr/>
            </w:sdtPr>
            <w:sdtContent>
              <w:tr w:rsidR="00F9457A" w14:paraId="70124D4B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0B1642EE" w14:textId="77777777" w:rsidR="00F9457A" w:rsidRPr="003659D9" w:rsidRDefault="001222D2" w:rsidP="00395BC3">
                    <w:pPr>
                      <w:pStyle w:val="a8"/>
                      <w:numPr>
                        <w:ilvl w:val="0"/>
                        <w:numId w:val="26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1212154871"/>
        <w:showingPlcHdr/>
        <w:picture/>
      </w:sdtPr>
      <w:sdtContent>
        <w:p w14:paraId="092C363A" w14:textId="24F31446" w:rsidR="00F9457A" w:rsidRDefault="00F9457A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9930C54" wp14:editId="494CED2C">
                <wp:extent cx="3457575" cy="3457575"/>
                <wp:effectExtent l="0" t="0" r="9525" b="9525"/>
                <wp:docPr id="4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191682787"/>
        <w:placeholder>
          <w:docPart w:val="762DD731F2B74B4AAEEE0D2D0854E7AC"/>
        </w:placeholder>
        <w:showingPlcHdr/>
      </w:sdtPr>
      <w:sdtContent>
        <w:p w14:paraId="3184B7F3" w14:textId="409BCC89" w:rsidR="00F2167A" w:rsidRDefault="004C0597" w:rsidP="009B56B2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14E818E" w14:textId="12B82665" w:rsidR="0023629B" w:rsidRPr="0023629B" w:rsidRDefault="00A07B93" w:rsidP="0023629B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389072502"/>
          <w:lock w:val="contentLocked"/>
          <w:placeholder>
            <w:docPart w:val="DefaultPlaceholder_-1854013440"/>
          </w:placeholder>
        </w:sdtPr>
        <w:sdtContent>
          <w:r w:rsidR="0023629B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1603185"/>
        <w:placeholder>
          <w:docPart w:val="5520C4CC80B94C04A53704632690F5BC"/>
        </w:placeholder>
      </w:sdtPr>
      <w:sdtContent>
        <w:p w14:paraId="62F94BC8" w14:textId="27AFA727" w:rsidR="00E530DB" w:rsidRDefault="00E530DB" w:rsidP="00E530DB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405E293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55pt;height:15.5pt" o:ole="">
                <v:imagedata r:id="rId12" o:title=""/>
              </v:shape>
              <o:OLEObject Type="Embed" ProgID="Equation.3" ShapeID="_x0000_i1025" DrawAspect="Content" ObjectID="_1581169148" r:id="rId13"/>
            </w:object>
          </w:r>
        </w:p>
      </w:sdtContent>
    </w:sdt>
    <w:p w14:paraId="18AC4748" w14:textId="77777777" w:rsidR="00E530DB" w:rsidRDefault="00E530DB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883944308"/>
        <w:placeholder>
          <w:docPart w:val="06196B7EE604437F94072E2BC94E8F8A"/>
        </w:placeholder>
      </w:sdtPr>
      <w:sdtContent>
        <w:p w14:paraId="41B7F67F" w14:textId="32652840" w:rsidR="00F9457A" w:rsidRDefault="00F9457A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 w:rsidR="00E530DB">
            <w:rPr>
              <w:u w:val="single"/>
            </w:rPr>
            <w:t>:</w:t>
          </w:r>
        </w:p>
      </w:sdtContent>
    </w:sdt>
    <w:sdt>
      <w:sdtPr>
        <w:id w:val="845680848"/>
        <w:showingPlcHdr/>
        <w:picture/>
      </w:sdtPr>
      <w:sdtContent>
        <w:p w14:paraId="3D7C734A" w14:textId="77777777" w:rsidR="004C0597" w:rsidRDefault="004C0597" w:rsidP="004C0597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7401326C" wp14:editId="6CF842BB">
                <wp:extent cx="3457575" cy="3457575"/>
                <wp:effectExtent l="0" t="0" r="9525" b="9525"/>
                <wp:docPr id="48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875508384"/>
        <w:placeholder>
          <w:docPart w:val="E411F72272C145C9BA270DE4C085B339"/>
        </w:placeholder>
        <w:showingPlcHdr/>
      </w:sdtPr>
      <w:sdtContent>
        <w:p w14:paraId="6A5FB074" w14:textId="77777777" w:rsidR="004C0597" w:rsidRDefault="004C0597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DC5F62A" w14:textId="77777777" w:rsidR="00E530DB" w:rsidRDefault="00E530DB" w:rsidP="00A07B93">
      <w:pPr>
        <w:pStyle w:val="a8"/>
        <w:tabs>
          <w:tab w:val="left" w:pos="1134"/>
        </w:tabs>
        <w:spacing w:before="240"/>
        <w:ind w:left="0"/>
      </w:pPr>
    </w:p>
    <w:p w14:paraId="3165EFEC" w14:textId="552515B3" w:rsidR="00F9457A" w:rsidRPr="00644163" w:rsidRDefault="00F9457A" w:rsidP="00427F8A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2034224654"/>
        <w:placeholder>
          <w:docPart w:val="FF270592EEC8421EB55600CB0E1D9801"/>
        </w:placeholder>
        <w:showingPlcHdr/>
      </w:sdtPr>
      <w:sdtContent>
        <w:p w14:paraId="2EB1F405" w14:textId="342405D0" w:rsidR="00F9457A" w:rsidRPr="00E17CD1" w:rsidRDefault="004C0597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4C0597" w14:paraId="6B14C7DB" w14:textId="77777777" w:rsidTr="004C0597">
        <w:tc>
          <w:tcPr>
            <w:tcW w:w="1925" w:type="dxa"/>
          </w:tcPr>
          <w:p w14:paraId="48680AA7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5A6D8D12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7C9D4AA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4F05187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27484BB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4C0597" w14:paraId="6F8AF543" w14:textId="77777777" w:rsidTr="004C0597">
        <w:tc>
          <w:tcPr>
            <w:tcW w:w="1925" w:type="dxa"/>
          </w:tcPr>
          <w:p w14:paraId="1744192B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A863CCC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AD71E18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9AA8391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D862D77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4C0597" w14:paraId="6997E29A" w14:textId="77777777" w:rsidTr="004C0597">
        <w:tc>
          <w:tcPr>
            <w:tcW w:w="1925" w:type="dxa"/>
          </w:tcPr>
          <w:p w14:paraId="40EFECAC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4F575A86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538B0ED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AE863AA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0445C5B" w14:textId="77777777" w:rsidR="004C0597" w:rsidRDefault="004C0597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DEF3381" w14:textId="77777777" w:rsidR="00B8367C" w:rsidRDefault="00B8367C" w:rsidP="00A07B93">
      <w:pPr>
        <w:spacing w:after="200" w:line="276" w:lineRule="auto"/>
        <w:ind w:firstLine="0"/>
        <w:jc w:val="left"/>
        <w:rPr>
          <w:u w:val="single"/>
        </w:rPr>
      </w:pPr>
    </w:p>
    <w:p w14:paraId="153EF3C1" w14:textId="77777777" w:rsidR="00B8367C" w:rsidRDefault="00B8367C" w:rsidP="00A07B93">
      <w:pPr>
        <w:spacing w:after="200" w:line="276" w:lineRule="auto"/>
        <w:ind w:firstLine="0"/>
        <w:jc w:val="left"/>
        <w:rPr>
          <w:u w:val="single"/>
        </w:rPr>
      </w:pPr>
    </w:p>
    <w:p w14:paraId="1A850DFB" w14:textId="77777777" w:rsidR="00B8367C" w:rsidRDefault="00B8367C" w:rsidP="00A07B93">
      <w:pPr>
        <w:spacing w:after="200" w:line="276" w:lineRule="auto"/>
        <w:ind w:firstLine="0"/>
        <w:jc w:val="left"/>
        <w:rPr>
          <w:u w:val="single"/>
        </w:rPr>
      </w:pPr>
    </w:p>
    <w:p w14:paraId="6E974D35" w14:textId="2B19DECC" w:rsidR="00F9457A" w:rsidRDefault="00F9457A" w:rsidP="00A07B93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172488232"/>
          <w:placeholder>
            <w:docPart w:val="EE977C4846214AA38DFA07DA7B87ECDD"/>
          </w:placeholder>
        </w:sdtPr>
        <w:sdtContent>
          <w:sdt>
            <w:sdtPr>
              <w:alias w:val="Название задания"/>
              <w:tag w:val="Название задания"/>
              <w:id w:val="-1602640766"/>
              <w:placeholder>
                <w:docPart w:val="76889B020EF04D19A449C196F4DE8C8B"/>
              </w:placeholder>
            </w:sdtPr>
            <w:sdtContent>
              <w:tr w:rsidR="00395BC3" w:rsidRPr="00395BC3" w14:paraId="40C8AC4D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1380162105"/>
                      <w:placeholder>
                        <w:docPart w:val="DefaultPlaceholder_-1854013440"/>
                      </w:placeholder>
                      <w:showingPlcHdr/>
                    </w:sdtPr>
                    <w:sdtContent>
                      <w:p w14:paraId="3C270A73" w14:textId="6BAA6722" w:rsidR="00395BC3" w:rsidRPr="00395BC3" w:rsidRDefault="00395BC3" w:rsidP="00395BC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919150744"/>
        <w:showingPlcHdr/>
        <w:picture/>
      </w:sdtPr>
      <w:sdtContent>
        <w:p w14:paraId="36130BC6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3DA9B672" wp14:editId="32C907DC">
                <wp:extent cx="3457575" cy="3457575"/>
                <wp:effectExtent l="0" t="0" r="9525" b="9525"/>
                <wp:docPr id="49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038287005"/>
        <w:placeholder>
          <w:docPart w:val="D8A3B8C51ECA4B28B2EF2D9035A8581B"/>
        </w:placeholder>
        <w:showingPlcHdr/>
      </w:sdtPr>
      <w:sdtContent>
        <w:p w14:paraId="13B777E2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007EE17D" w14:textId="77777777" w:rsidR="00395BC3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558627576"/>
          <w:lock w:val="contentLocked"/>
          <w:placeholder>
            <w:docPart w:val="901F6035F6C0400B8B7CFBB5751446F9"/>
          </w:placeholder>
        </w:sdtPr>
        <w:sdtContent>
          <w:r w:rsidR="00395BC3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1504309079"/>
        <w:placeholder>
          <w:docPart w:val="D58798AD4D1A4B0D8627D34EBD8E74BF"/>
        </w:placeholder>
      </w:sdtPr>
      <w:sdtContent>
        <w:p w14:paraId="1E9D175C" w14:textId="77777777" w:rsidR="00395BC3" w:rsidRDefault="00395BC3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1A0A622D">
              <v:shape id="_x0000_i1026" type="#_x0000_t75" style="width:45.55pt;height:15.5pt" o:ole="">
                <v:imagedata r:id="rId12" o:title=""/>
              </v:shape>
              <o:OLEObject Type="Embed" ProgID="Equation.3" ShapeID="_x0000_i1026" DrawAspect="Content" ObjectID="_1581169149" r:id="rId14"/>
            </w:object>
          </w:r>
        </w:p>
      </w:sdtContent>
    </w:sdt>
    <w:p w14:paraId="0B95D894" w14:textId="77777777" w:rsidR="00395BC3" w:rsidRDefault="00395BC3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425769631"/>
        <w:placeholder>
          <w:docPart w:val="60B1F0D75EB1494AA8E09F15F492802D"/>
        </w:placeholder>
      </w:sdtPr>
      <w:sdtContent>
        <w:p w14:paraId="0EA24E91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414359359"/>
        <w:showingPlcHdr/>
        <w:picture/>
      </w:sdtPr>
      <w:sdtContent>
        <w:p w14:paraId="03ACD3A1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53F5198" wp14:editId="492A29C8">
                <wp:extent cx="3457575" cy="3457575"/>
                <wp:effectExtent l="0" t="0" r="9525" b="9525"/>
                <wp:docPr id="50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607954194"/>
        <w:placeholder>
          <w:docPart w:val="4E6FD100B9624DCCBBCF0385B5854740"/>
        </w:placeholder>
        <w:showingPlcHdr/>
      </w:sdtPr>
      <w:sdtContent>
        <w:p w14:paraId="183F7323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530C4EA" w14:textId="77777777" w:rsidR="00395BC3" w:rsidRDefault="00395BC3" w:rsidP="00A07B93">
      <w:pPr>
        <w:pStyle w:val="a8"/>
        <w:tabs>
          <w:tab w:val="left" w:pos="1134"/>
        </w:tabs>
        <w:spacing w:before="240"/>
        <w:ind w:left="0"/>
      </w:pPr>
    </w:p>
    <w:p w14:paraId="4AFF3A3C" w14:textId="77777777" w:rsidR="00395BC3" w:rsidRPr="00644163" w:rsidRDefault="00395BC3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1384832394"/>
        <w:placeholder>
          <w:docPart w:val="C34AFAEAD9BA4AAA8F078E1FAFA9E959"/>
        </w:placeholder>
        <w:showingPlcHdr/>
      </w:sdtPr>
      <w:sdtContent>
        <w:p w14:paraId="3C69DD46" w14:textId="77777777" w:rsidR="00395BC3" w:rsidRPr="00E17CD1" w:rsidRDefault="00395BC3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395BC3" w14:paraId="114E6FAE" w14:textId="77777777" w:rsidTr="00A07B93">
        <w:tc>
          <w:tcPr>
            <w:tcW w:w="1925" w:type="dxa"/>
          </w:tcPr>
          <w:p w14:paraId="445A993A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2B514E5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7EF7253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801D1E4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8DDD559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45138781" w14:textId="77777777" w:rsidTr="00A07B93">
        <w:tc>
          <w:tcPr>
            <w:tcW w:w="1925" w:type="dxa"/>
          </w:tcPr>
          <w:p w14:paraId="091F3078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C931F4C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32466D4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68979AE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30DD791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7E87E002" w14:textId="77777777" w:rsidTr="00A07B93">
        <w:tc>
          <w:tcPr>
            <w:tcW w:w="1925" w:type="dxa"/>
          </w:tcPr>
          <w:p w14:paraId="194231B1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1B7904E8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CBDF534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E7472DA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467006C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441513B" w14:textId="2DC98053" w:rsidR="00395BC3" w:rsidRDefault="00395BC3" w:rsidP="00A07B93">
      <w:pPr>
        <w:spacing w:after="200" w:line="276" w:lineRule="auto"/>
        <w:ind w:firstLine="0"/>
        <w:jc w:val="left"/>
        <w:rPr>
          <w:u w:val="single"/>
        </w:rPr>
      </w:pPr>
    </w:p>
    <w:p w14:paraId="264CBC82" w14:textId="77777777" w:rsidR="00395BC3" w:rsidRDefault="00395BC3">
      <w:pPr>
        <w:spacing w:after="160" w:line="259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652258874"/>
          <w:placeholder>
            <w:docPart w:val="0573D6F193C94EBBA0C124CE980C037E"/>
          </w:placeholder>
        </w:sdtPr>
        <w:sdtContent>
          <w:sdt>
            <w:sdtPr>
              <w:alias w:val="Название задания"/>
              <w:tag w:val="Название задания"/>
              <w:id w:val="1513340774"/>
              <w:placeholder>
                <w:docPart w:val="F87BD86DC4CE4CAFB24117546EC21F17"/>
              </w:placeholder>
            </w:sdtPr>
            <w:sdtContent>
              <w:tr w:rsidR="00395BC3" w:rsidRPr="00395BC3" w14:paraId="5E6B690E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604081487"/>
                      <w:placeholder>
                        <w:docPart w:val="BF2157BFC3864BEB9CF60E5953C6D384"/>
                      </w:placeholder>
                      <w:showingPlcHdr/>
                    </w:sdtPr>
                    <w:sdtContent>
                      <w:p w14:paraId="3FD4B689" w14:textId="77777777" w:rsidR="00395BC3" w:rsidRPr="00395BC3" w:rsidRDefault="00395BC3" w:rsidP="00A07B9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2023736809"/>
        <w:showingPlcHdr/>
        <w:picture/>
      </w:sdtPr>
      <w:sdtContent>
        <w:p w14:paraId="59AA1C45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2AAC4025" wp14:editId="2D2590D4">
                <wp:extent cx="3457575" cy="3457575"/>
                <wp:effectExtent l="0" t="0" r="9525" b="9525"/>
                <wp:docPr id="5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408846929"/>
        <w:placeholder>
          <w:docPart w:val="F881F5E9F3B845299360C36E905DFADA"/>
        </w:placeholder>
        <w:showingPlcHdr/>
      </w:sdtPr>
      <w:sdtContent>
        <w:p w14:paraId="6E0B6944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46D24C9D" w14:textId="77777777" w:rsidR="00395BC3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246194292"/>
          <w:lock w:val="contentLocked"/>
          <w:placeholder>
            <w:docPart w:val="154849995C63483E99F1D9F4CEAF982A"/>
          </w:placeholder>
        </w:sdtPr>
        <w:sdtContent>
          <w:r w:rsidR="00395BC3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501896918"/>
        <w:placeholder>
          <w:docPart w:val="829C572F70F14617814A8D0D03CD804D"/>
        </w:placeholder>
      </w:sdtPr>
      <w:sdtContent>
        <w:p w14:paraId="0CD20711" w14:textId="77777777" w:rsidR="00395BC3" w:rsidRDefault="00395BC3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521BE6C1">
              <v:shape id="_x0000_i1027" type="#_x0000_t75" style="width:45.55pt;height:15.5pt" o:ole="">
                <v:imagedata r:id="rId12" o:title=""/>
              </v:shape>
              <o:OLEObject Type="Embed" ProgID="Equation.3" ShapeID="_x0000_i1027" DrawAspect="Content" ObjectID="_1581169150" r:id="rId15"/>
            </w:object>
          </w:r>
        </w:p>
      </w:sdtContent>
    </w:sdt>
    <w:p w14:paraId="7065DD75" w14:textId="77777777" w:rsidR="00395BC3" w:rsidRDefault="00395BC3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268054577"/>
        <w:placeholder>
          <w:docPart w:val="EFA0240C83B54566928E90CC32A0F6B9"/>
        </w:placeholder>
      </w:sdtPr>
      <w:sdtContent>
        <w:p w14:paraId="0EEDB9E2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440808954"/>
        <w:showingPlcHdr/>
        <w:picture/>
      </w:sdtPr>
      <w:sdtContent>
        <w:p w14:paraId="5100C7A0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531D023" wp14:editId="330A8E41">
                <wp:extent cx="3457575" cy="3457575"/>
                <wp:effectExtent l="0" t="0" r="9525" b="9525"/>
                <wp:docPr id="5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392934301"/>
        <w:placeholder>
          <w:docPart w:val="B76F3A7CEC14403797A4AC8279002066"/>
        </w:placeholder>
        <w:showingPlcHdr/>
      </w:sdtPr>
      <w:sdtContent>
        <w:p w14:paraId="25F72BA1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651858D" w14:textId="77777777" w:rsidR="00395BC3" w:rsidRDefault="00395BC3" w:rsidP="00A07B93">
      <w:pPr>
        <w:pStyle w:val="a8"/>
        <w:tabs>
          <w:tab w:val="left" w:pos="1134"/>
        </w:tabs>
        <w:spacing w:before="240"/>
        <w:ind w:left="0"/>
      </w:pPr>
    </w:p>
    <w:p w14:paraId="507D1F54" w14:textId="77777777" w:rsidR="00395BC3" w:rsidRPr="00644163" w:rsidRDefault="00395BC3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474212462"/>
        <w:placeholder>
          <w:docPart w:val="C3389C32BF004CF5B3ACDE4B3EAEE437"/>
        </w:placeholder>
        <w:showingPlcHdr/>
      </w:sdtPr>
      <w:sdtContent>
        <w:p w14:paraId="6B27C0B1" w14:textId="77777777" w:rsidR="00395BC3" w:rsidRPr="00E17CD1" w:rsidRDefault="00395BC3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395BC3" w14:paraId="2E6E67D4" w14:textId="77777777" w:rsidTr="00A07B93">
        <w:tc>
          <w:tcPr>
            <w:tcW w:w="1925" w:type="dxa"/>
          </w:tcPr>
          <w:p w14:paraId="6F1824B5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C452EDD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523988B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19FF88B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10EC37E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03D52C4C" w14:textId="77777777" w:rsidTr="00A07B93">
        <w:tc>
          <w:tcPr>
            <w:tcW w:w="1925" w:type="dxa"/>
          </w:tcPr>
          <w:p w14:paraId="5C920C8D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9F86F13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ACA18FF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62DDA76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822A308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3C8DE58E" w14:textId="77777777" w:rsidTr="00A07B93">
        <w:tc>
          <w:tcPr>
            <w:tcW w:w="1925" w:type="dxa"/>
          </w:tcPr>
          <w:p w14:paraId="2411108A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DB44910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863B6DD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46B2423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D56231E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53E04252" w14:textId="262D3911" w:rsidR="00395BC3" w:rsidRDefault="00395BC3" w:rsidP="00A07B93">
      <w:pPr>
        <w:spacing w:after="200" w:line="276" w:lineRule="auto"/>
        <w:ind w:firstLine="0"/>
        <w:jc w:val="left"/>
        <w:rPr>
          <w:u w:val="single"/>
        </w:rPr>
      </w:pPr>
    </w:p>
    <w:p w14:paraId="2FF2FAA6" w14:textId="77777777" w:rsidR="00395BC3" w:rsidRDefault="00395BC3">
      <w:pPr>
        <w:spacing w:after="160" w:line="259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152264427"/>
          <w:placeholder>
            <w:docPart w:val="1DFD7AF1DABD48BCBA8F173BF28848C5"/>
          </w:placeholder>
        </w:sdtPr>
        <w:sdtContent>
          <w:sdt>
            <w:sdtPr>
              <w:alias w:val="Название задания"/>
              <w:tag w:val="Название задания"/>
              <w:id w:val="-1081220341"/>
              <w:placeholder>
                <w:docPart w:val="86E2062B15A04A26BDE7A1FE3F94DD5D"/>
              </w:placeholder>
            </w:sdtPr>
            <w:sdtContent>
              <w:tr w:rsidR="00395BC3" w:rsidRPr="00395BC3" w14:paraId="135188E6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1766532623"/>
                      <w:placeholder>
                        <w:docPart w:val="9AA37EA94CEF44119A8210140F9BF427"/>
                      </w:placeholder>
                      <w:showingPlcHdr/>
                    </w:sdtPr>
                    <w:sdtContent>
                      <w:p w14:paraId="2C3BF5CD" w14:textId="77777777" w:rsidR="00395BC3" w:rsidRPr="00395BC3" w:rsidRDefault="00395BC3" w:rsidP="00A07B9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1599442812"/>
        <w:showingPlcHdr/>
        <w:picture/>
      </w:sdtPr>
      <w:sdtContent>
        <w:p w14:paraId="39FDA7B6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3F8A828F" wp14:editId="3FBF7A12">
                <wp:extent cx="3457575" cy="3457575"/>
                <wp:effectExtent l="0" t="0" r="9525" b="9525"/>
                <wp:docPr id="5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559782471"/>
        <w:placeholder>
          <w:docPart w:val="5678A90586624AF8AC55E6A0A4497251"/>
        </w:placeholder>
        <w:showingPlcHdr/>
      </w:sdtPr>
      <w:sdtContent>
        <w:p w14:paraId="5317C7E2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25C0FFA" w14:textId="77777777" w:rsidR="00395BC3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901051641"/>
          <w:lock w:val="contentLocked"/>
          <w:placeholder>
            <w:docPart w:val="61AF77F65BA54E7DB6BD5F9A2FC02E23"/>
          </w:placeholder>
        </w:sdtPr>
        <w:sdtContent>
          <w:r w:rsidR="00395BC3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1302736486"/>
        <w:placeholder>
          <w:docPart w:val="E278DD0702B34CCB8F4433CD28E3EF08"/>
        </w:placeholder>
      </w:sdtPr>
      <w:sdtContent>
        <w:p w14:paraId="30DDD2B9" w14:textId="77777777" w:rsidR="00395BC3" w:rsidRDefault="00395BC3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5B2A65A0">
              <v:shape id="_x0000_i1028" type="#_x0000_t75" style="width:45.55pt;height:15.5pt" o:ole="">
                <v:imagedata r:id="rId12" o:title=""/>
              </v:shape>
              <o:OLEObject Type="Embed" ProgID="Equation.3" ShapeID="_x0000_i1028" DrawAspect="Content" ObjectID="_1581169151" r:id="rId16"/>
            </w:object>
          </w:r>
        </w:p>
      </w:sdtContent>
    </w:sdt>
    <w:p w14:paraId="48E9C212" w14:textId="77777777" w:rsidR="00395BC3" w:rsidRDefault="00395BC3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437336227"/>
        <w:placeholder>
          <w:docPart w:val="705B96AF412941699D33A21A0946FDBC"/>
        </w:placeholder>
      </w:sdtPr>
      <w:sdtContent>
        <w:p w14:paraId="4AC71597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2127886056"/>
        <w:showingPlcHdr/>
        <w:picture/>
      </w:sdtPr>
      <w:sdtContent>
        <w:p w14:paraId="52940EA8" w14:textId="77777777" w:rsidR="00395BC3" w:rsidRDefault="00395BC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2FBAE160" wp14:editId="2F64FBBD">
                <wp:extent cx="3457575" cy="3457575"/>
                <wp:effectExtent l="0" t="0" r="9525" b="9525"/>
                <wp:docPr id="54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852095201"/>
        <w:placeholder>
          <w:docPart w:val="05863F339FA94C1387F2FAC199D34C60"/>
        </w:placeholder>
        <w:showingPlcHdr/>
      </w:sdtPr>
      <w:sdtContent>
        <w:p w14:paraId="150323D7" w14:textId="77777777" w:rsidR="00395BC3" w:rsidRDefault="00395BC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3482BCA8" w14:textId="77777777" w:rsidR="00395BC3" w:rsidRDefault="00395BC3" w:rsidP="00A07B93">
      <w:pPr>
        <w:pStyle w:val="a8"/>
        <w:tabs>
          <w:tab w:val="left" w:pos="1134"/>
        </w:tabs>
        <w:spacing w:before="240"/>
        <w:ind w:left="0"/>
      </w:pPr>
    </w:p>
    <w:p w14:paraId="168C52CC" w14:textId="77777777" w:rsidR="00395BC3" w:rsidRPr="00644163" w:rsidRDefault="00395BC3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46964455"/>
        <w:placeholder>
          <w:docPart w:val="B4134115842346958E45761CC8184837"/>
        </w:placeholder>
        <w:showingPlcHdr/>
      </w:sdtPr>
      <w:sdtContent>
        <w:p w14:paraId="205126D1" w14:textId="77777777" w:rsidR="00395BC3" w:rsidRPr="00E17CD1" w:rsidRDefault="00395BC3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395BC3" w14:paraId="5C761DC6" w14:textId="77777777" w:rsidTr="00A07B93">
        <w:tc>
          <w:tcPr>
            <w:tcW w:w="1925" w:type="dxa"/>
          </w:tcPr>
          <w:p w14:paraId="644AD712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629C1C1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AFAD864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44C2E8B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9A28FDF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2CCC66CA" w14:textId="77777777" w:rsidTr="00A07B93">
        <w:tc>
          <w:tcPr>
            <w:tcW w:w="1925" w:type="dxa"/>
          </w:tcPr>
          <w:p w14:paraId="3A6124E0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BD06716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50F9C4C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2EBD945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CFACE63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95BC3" w14:paraId="2B9CF5B2" w14:textId="77777777" w:rsidTr="00A07B93">
        <w:tc>
          <w:tcPr>
            <w:tcW w:w="1925" w:type="dxa"/>
          </w:tcPr>
          <w:p w14:paraId="38900E0D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977EB2F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886111C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A4B515D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67D2FBC" w14:textId="77777777" w:rsidR="00395BC3" w:rsidRDefault="00395BC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926F0AE" w14:textId="77777777" w:rsidR="00395BC3" w:rsidRDefault="00395BC3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4287046"/>
        <w:lock w:val="contentLocked"/>
        <w:placeholder>
          <w:docPart w:val="06196B7EE604437F94072E2BC94E8F8A"/>
        </w:placeholder>
      </w:sdtPr>
      <w:sdtContent>
        <w:p w14:paraId="550B93FD" w14:textId="2C4D2BD2" w:rsidR="00F9457A" w:rsidRPr="00885F9F" w:rsidRDefault="00F9457A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1520274953"/>
        <w:placeholder>
          <w:docPart w:val="70757752D09B41AB816F797C033A7C3C"/>
        </w:placeholder>
        <w:showingPlcHdr/>
        <w:text w:multiLine="1"/>
      </w:sdtPr>
      <w:sdtContent>
        <w:p w14:paraId="3468544C" w14:textId="12321790" w:rsidR="000B6138" w:rsidRDefault="00F9457A" w:rsidP="004C0597">
          <w:pPr>
            <w:pStyle w:val="a8"/>
            <w:tabs>
              <w:tab w:val="left" w:pos="1134"/>
            </w:tabs>
            <w:spacing w:before="240"/>
            <w:ind w:left="709" w:firstLine="0"/>
            <w:rPr>
              <w:b/>
            </w:rPr>
            <w:sectPr w:rsidR="000B6138" w:rsidSect="001222D2">
              <w:pgSz w:w="11906" w:h="16838"/>
              <w:pgMar w:top="1134" w:right="567" w:bottom="1134" w:left="1701" w:header="709" w:footer="709" w:gutter="0"/>
              <w:cols w:space="708"/>
              <w:docGrid w:linePitch="360"/>
            </w:sectPr>
          </w:pPr>
          <w:r w:rsidRPr="00B30D8B">
            <w:rPr>
              <w:rStyle w:val="ab"/>
            </w:rPr>
            <w:t>Место для ввода текста.</w:t>
          </w:r>
        </w:p>
      </w:sdtContent>
    </w:sdt>
    <w:p w14:paraId="2AFADAE9" w14:textId="575950AD" w:rsidR="00334333" w:rsidRDefault="00334333" w:rsidP="00334333">
      <w:pPr>
        <w:pStyle w:val="1"/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334333" w14:paraId="29EECAEE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60176172"/>
              <w:placeholder>
                <w:docPart w:val="FF23303EDCC84084BAA02C39A2069B4E"/>
              </w:placeholder>
              <w:showingPlcHdr/>
            </w:sdtPr>
            <w:sdtContent>
              <w:p w14:paraId="74ACF2E2" w14:textId="77777777" w:rsidR="00334333" w:rsidRPr="003659D9" w:rsidRDefault="00334333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-724763000"/>
        <w:lock w:val="contentLocked"/>
        <w:placeholder>
          <w:docPart w:val="D4299F7B621A4A20A51F3F154D58E6BE"/>
        </w:placeholder>
      </w:sdtPr>
      <w:sdtContent>
        <w:p w14:paraId="48EBC5A2" w14:textId="77777777" w:rsidR="00334333" w:rsidRDefault="00334333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549656007"/>
        <w:placeholder>
          <w:docPart w:val="CC2A33EAC82D4B72948F1AFF28F366D2"/>
        </w:placeholder>
        <w:showingPlcHdr/>
        <w:text w:multiLine="1"/>
      </w:sdtPr>
      <w:sdtContent>
        <w:p w14:paraId="1809A209" w14:textId="77777777" w:rsidR="00334333" w:rsidRDefault="00334333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-836918960"/>
        <w:lock w:val="contentLocked"/>
        <w:placeholder>
          <w:docPart w:val="E128E86EF6BC4C29982D3AC2B9F1ECA5"/>
        </w:placeholder>
      </w:sdtPr>
      <w:sdtContent>
        <w:p w14:paraId="4499E000" w14:textId="77777777" w:rsidR="00334333" w:rsidRDefault="00334333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-766836075"/>
        <w:placeholder>
          <w:docPart w:val="DC54159889CD48FFBE1B39F33C357057"/>
        </w:placeholder>
        <w:showingPlcHdr/>
        <w:text w:multiLine="1"/>
      </w:sdtPr>
      <w:sdtContent>
        <w:p w14:paraId="5E334AB2" w14:textId="77777777" w:rsidR="00334333" w:rsidRDefault="00334333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1363395685"/>
          <w:placeholder>
            <w:docPart w:val="D4299F7B621A4A20A51F3F154D58E6BE"/>
          </w:placeholder>
        </w:sdtPr>
        <w:sdtContent>
          <w:sdt>
            <w:sdtPr>
              <w:alias w:val="Название задания"/>
              <w:tag w:val="Название задания"/>
              <w:id w:val="-1274777339"/>
              <w:placeholder>
                <w:docPart w:val="E128E86EF6BC4C29982D3AC2B9F1ECA5"/>
              </w:placeholder>
              <w:showingPlcHdr/>
            </w:sdtPr>
            <w:sdtContent>
              <w:tr w:rsidR="00334333" w14:paraId="640CC314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70C581AD" w14:textId="77777777" w:rsidR="00334333" w:rsidRPr="003659D9" w:rsidRDefault="00334333" w:rsidP="0033433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445503424"/>
        <w:showingPlcHdr/>
        <w:picture/>
      </w:sdtPr>
      <w:sdtContent>
        <w:p w14:paraId="58A4D292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C667392" wp14:editId="316C87B9">
                <wp:extent cx="3457575" cy="3457575"/>
                <wp:effectExtent l="0" t="0" r="9525" b="9525"/>
                <wp:docPr id="55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223183733"/>
        <w:placeholder>
          <w:docPart w:val="6068BAAABFAA43268872AA7C43FB9AFF"/>
        </w:placeholder>
        <w:showingPlcHdr/>
      </w:sdtPr>
      <w:sdtContent>
        <w:p w14:paraId="462F11FE" w14:textId="77777777" w:rsidR="00334333" w:rsidRDefault="0033433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6D206C8" w14:textId="77777777" w:rsidR="00334333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645505269"/>
          <w:lock w:val="contentLocked"/>
          <w:placeholder>
            <w:docPart w:val="D4299F7B621A4A20A51F3F154D58E6BE"/>
          </w:placeholder>
        </w:sdtPr>
        <w:sdtContent>
          <w:r w:rsidR="00334333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1855098624"/>
        <w:placeholder>
          <w:docPart w:val="EE916BBFFCFB496C8B5103438DFDA1A1"/>
        </w:placeholder>
      </w:sdtPr>
      <w:sdtContent>
        <w:p w14:paraId="125AE167" w14:textId="77777777" w:rsidR="00334333" w:rsidRDefault="00334333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5EB81FA5">
              <v:shape id="_x0000_i1029" type="#_x0000_t75" style="width:45.55pt;height:15.5pt" o:ole="">
                <v:imagedata r:id="rId12" o:title=""/>
              </v:shape>
              <o:OLEObject Type="Embed" ProgID="Equation.3" ShapeID="_x0000_i1029" DrawAspect="Content" ObjectID="_1581169152" r:id="rId17"/>
            </w:object>
          </w:r>
        </w:p>
      </w:sdtContent>
    </w:sdt>
    <w:p w14:paraId="4385EF7B" w14:textId="77777777" w:rsidR="00334333" w:rsidRDefault="00334333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749384394"/>
        <w:placeholder>
          <w:docPart w:val="E128E86EF6BC4C29982D3AC2B9F1ECA5"/>
        </w:placeholder>
      </w:sdtPr>
      <w:sdtContent>
        <w:p w14:paraId="04410AF8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1315557407"/>
        <w:showingPlcHdr/>
        <w:picture/>
      </w:sdtPr>
      <w:sdtContent>
        <w:p w14:paraId="4E4E71EF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2B9F9C66" wp14:editId="253FC6E1">
                <wp:extent cx="3457575" cy="3457575"/>
                <wp:effectExtent l="0" t="0" r="9525" b="9525"/>
                <wp:docPr id="56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777221832"/>
        <w:placeholder>
          <w:docPart w:val="CE6AFDDFFCC74654846B5AEADA2BBFD8"/>
        </w:placeholder>
        <w:showingPlcHdr/>
      </w:sdtPr>
      <w:sdtContent>
        <w:p w14:paraId="3275AD40" w14:textId="77777777" w:rsidR="00334333" w:rsidRDefault="0033433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7843867" w14:textId="77777777" w:rsidR="00334333" w:rsidRDefault="00334333" w:rsidP="00A07B93">
      <w:pPr>
        <w:pStyle w:val="a8"/>
        <w:tabs>
          <w:tab w:val="left" w:pos="1134"/>
        </w:tabs>
        <w:spacing w:before="240"/>
        <w:ind w:left="0"/>
      </w:pPr>
    </w:p>
    <w:p w14:paraId="5674C48C" w14:textId="77777777" w:rsidR="00334333" w:rsidRPr="00644163" w:rsidRDefault="00334333" w:rsidP="00427F8A">
      <w:pPr>
        <w:pStyle w:val="a1"/>
        <w:numPr>
          <w:ilvl w:val="2"/>
          <w:numId w:val="30"/>
        </w:numPr>
      </w:pPr>
    </w:p>
    <w:sdt>
      <w:sdtPr>
        <w:rPr>
          <w:b/>
        </w:rPr>
        <w:alias w:val="Название т аблицы"/>
        <w:tag w:val="Название т аблицы"/>
        <w:id w:val="885074521"/>
        <w:placeholder>
          <w:docPart w:val="06376D173115433495EA9AD76C84DBCD"/>
        </w:placeholder>
        <w:showingPlcHdr/>
      </w:sdtPr>
      <w:sdtContent>
        <w:p w14:paraId="58A515BC" w14:textId="77777777" w:rsidR="00334333" w:rsidRPr="00E17CD1" w:rsidRDefault="00334333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334333" w14:paraId="3C1BEC9A" w14:textId="77777777" w:rsidTr="00A07B93">
        <w:tc>
          <w:tcPr>
            <w:tcW w:w="1925" w:type="dxa"/>
          </w:tcPr>
          <w:p w14:paraId="503FB632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73D8165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D99C261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EC2D00B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2B3F071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34333" w14:paraId="69F07D2E" w14:textId="77777777" w:rsidTr="00A07B93">
        <w:tc>
          <w:tcPr>
            <w:tcW w:w="1925" w:type="dxa"/>
          </w:tcPr>
          <w:p w14:paraId="1650A9B6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F8B75D2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433D6CD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3C44453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B7DF36D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34333" w14:paraId="72052715" w14:textId="77777777" w:rsidTr="00A07B93">
        <w:tc>
          <w:tcPr>
            <w:tcW w:w="1925" w:type="dxa"/>
          </w:tcPr>
          <w:p w14:paraId="49FF2CB8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5D6374F8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B8B3E09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7D7C759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C076045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AB93FBF" w14:textId="77777777" w:rsidR="00334333" w:rsidRDefault="00334333" w:rsidP="00334333">
      <w:pPr>
        <w:spacing w:after="200" w:line="276" w:lineRule="auto"/>
        <w:ind w:firstLine="0"/>
        <w:jc w:val="left"/>
        <w:rPr>
          <w:u w:val="single"/>
        </w:rPr>
      </w:pPr>
    </w:p>
    <w:p w14:paraId="3FCF6A9D" w14:textId="77777777" w:rsidR="00334333" w:rsidRDefault="00334333" w:rsidP="00334333">
      <w:pPr>
        <w:spacing w:after="200" w:line="276" w:lineRule="auto"/>
        <w:ind w:firstLine="0"/>
        <w:jc w:val="left"/>
        <w:rPr>
          <w:u w:val="single"/>
        </w:rPr>
      </w:pPr>
    </w:p>
    <w:p w14:paraId="1339D5EA" w14:textId="77777777" w:rsidR="00334333" w:rsidRDefault="00334333" w:rsidP="00334333">
      <w:pPr>
        <w:spacing w:after="200" w:line="276" w:lineRule="auto"/>
        <w:ind w:firstLine="0"/>
        <w:jc w:val="left"/>
        <w:rPr>
          <w:u w:val="single"/>
        </w:rPr>
      </w:pPr>
    </w:p>
    <w:p w14:paraId="2CD0336C" w14:textId="77777777" w:rsidR="00334333" w:rsidRDefault="00334333" w:rsidP="00334333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01810611"/>
          <w:placeholder>
            <w:docPart w:val="9E126E3CE3404F6EBEAF58058B9CBF2B"/>
          </w:placeholder>
        </w:sdtPr>
        <w:sdtContent>
          <w:sdt>
            <w:sdtPr>
              <w:alias w:val="Название задания"/>
              <w:tag w:val="Название задания"/>
              <w:id w:val="-1443842305"/>
              <w:placeholder>
                <w:docPart w:val="B643D3A57D294931A364849274107BF5"/>
              </w:placeholder>
            </w:sdtPr>
            <w:sdtContent>
              <w:tr w:rsidR="00334333" w:rsidRPr="00395BC3" w14:paraId="339B76E6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1187899498"/>
                      <w:placeholder>
                        <w:docPart w:val="D4299F7B621A4A20A51F3F154D58E6BE"/>
                      </w:placeholder>
                      <w:showingPlcHdr/>
                    </w:sdtPr>
                    <w:sdtContent>
                      <w:p w14:paraId="4A517FAA" w14:textId="77777777" w:rsidR="00334333" w:rsidRPr="00395BC3" w:rsidRDefault="00334333" w:rsidP="0033433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438725599"/>
        <w:showingPlcHdr/>
        <w:picture/>
      </w:sdtPr>
      <w:sdtContent>
        <w:p w14:paraId="6E2D1CBC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ABD66B4" wp14:editId="6F19CD5F">
                <wp:extent cx="3457575" cy="3457575"/>
                <wp:effectExtent l="0" t="0" r="9525" b="9525"/>
                <wp:docPr id="57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271084819"/>
        <w:placeholder>
          <w:docPart w:val="F1EEC5E29C5A4656AFB20CF8337F1DFA"/>
        </w:placeholder>
        <w:showingPlcHdr/>
      </w:sdtPr>
      <w:sdtContent>
        <w:p w14:paraId="53B44791" w14:textId="77777777" w:rsidR="00334333" w:rsidRDefault="0033433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462A5579" w14:textId="77777777" w:rsidR="00334333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1640720078"/>
          <w:lock w:val="contentLocked"/>
          <w:placeholder>
            <w:docPart w:val="4916F0EC7A93462A8FF814EFBCA50E2D"/>
          </w:placeholder>
        </w:sdtPr>
        <w:sdtContent>
          <w:r w:rsidR="00334333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1842435175"/>
        <w:placeholder>
          <w:docPart w:val="D580B9FCC9BC406586F78E5089E6E2F2"/>
        </w:placeholder>
      </w:sdtPr>
      <w:sdtContent>
        <w:p w14:paraId="611DEDF4" w14:textId="77777777" w:rsidR="00334333" w:rsidRDefault="00334333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58A2F247">
              <v:shape id="_x0000_i1030" type="#_x0000_t75" style="width:45.55pt;height:15.5pt" o:ole="">
                <v:imagedata r:id="rId12" o:title=""/>
              </v:shape>
              <o:OLEObject Type="Embed" ProgID="Equation.3" ShapeID="_x0000_i1030" DrawAspect="Content" ObjectID="_1581169153" r:id="rId18"/>
            </w:object>
          </w:r>
        </w:p>
      </w:sdtContent>
    </w:sdt>
    <w:p w14:paraId="543E922A" w14:textId="77777777" w:rsidR="00334333" w:rsidRDefault="00334333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517876792"/>
        <w:placeholder>
          <w:docPart w:val="5A540DC3B70C4634B3B4293144A032D6"/>
        </w:placeholder>
      </w:sdtPr>
      <w:sdtContent>
        <w:p w14:paraId="7F7A3E01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1124962575"/>
        <w:showingPlcHdr/>
        <w:picture/>
      </w:sdtPr>
      <w:sdtContent>
        <w:p w14:paraId="0FA9AA05" w14:textId="77777777" w:rsidR="00334333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4BE8A860" wp14:editId="37905640">
                <wp:extent cx="3457575" cy="3457575"/>
                <wp:effectExtent l="0" t="0" r="9525" b="9525"/>
                <wp:docPr id="58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330255827"/>
        <w:placeholder>
          <w:docPart w:val="EAF78BD51514451ABC29DDA90DB3A538"/>
        </w:placeholder>
        <w:showingPlcHdr/>
      </w:sdtPr>
      <w:sdtContent>
        <w:p w14:paraId="7AEC4CD1" w14:textId="77777777" w:rsidR="00334333" w:rsidRDefault="00334333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64BE74F" w14:textId="77777777" w:rsidR="00334333" w:rsidRDefault="00334333" w:rsidP="00A07B93">
      <w:pPr>
        <w:pStyle w:val="a8"/>
        <w:tabs>
          <w:tab w:val="left" w:pos="1134"/>
        </w:tabs>
        <w:spacing w:before="240"/>
        <w:ind w:left="0"/>
      </w:pPr>
    </w:p>
    <w:p w14:paraId="38F5A56E" w14:textId="77777777" w:rsidR="00334333" w:rsidRPr="00644163" w:rsidRDefault="00334333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1495448327"/>
        <w:placeholder>
          <w:docPart w:val="09117960EF6D4FA5BBA060D346AAB184"/>
        </w:placeholder>
        <w:showingPlcHdr/>
      </w:sdtPr>
      <w:sdtContent>
        <w:p w14:paraId="42D83DBC" w14:textId="77777777" w:rsidR="00334333" w:rsidRPr="00E17CD1" w:rsidRDefault="00334333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334333" w14:paraId="642AAF93" w14:textId="77777777" w:rsidTr="00A07B93">
        <w:tc>
          <w:tcPr>
            <w:tcW w:w="1925" w:type="dxa"/>
          </w:tcPr>
          <w:p w14:paraId="7CC527CA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2947010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39BDD13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D7CCB6B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7946D1D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34333" w14:paraId="030C6B52" w14:textId="77777777" w:rsidTr="00A07B93">
        <w:tc>
          <w:tcPr>
            <w:tcW w:w="1925" w:type="dxa"/>
          </w:tcPr>
          <w:p w14:paraId="549E8387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028A5D0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26DF940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FFFDA2D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561C697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334333" w14:paraId="11EE5549" w14:textId="77777777" w:rsidTr="00A07B93">
        <w:tc>
          <w:tcPr>
            <w:tcW w:w="1925" w:type="dxa"/>
          </w:tcPr>
          <w:p w14:paraId="0E7DE1D0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E4CA4D0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D5B652E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645503B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C23BBF4" w14:textId="77777777" w:rsidR="00334333" w:rsidRDefault="00334333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7F4A9C98" w14:textId="77777777" w:rsidR="00334333" w:rsidRDefault="00334333" w:rsidP="0033433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1245613126"/>
        <w:lock w:val="contentLocked"/>
        <w:placeholder>
          <w:docPart w:val="29C8099F2A2646EDA9DFCE3F6AE1E063"/>
        </w:placeholder>
      </w:sdtPr>
      <w:sdtContent>
        <w:p w14:paraId="3D3ADCA5" w14:textId="77777777" w:rsidR="00334333" w:rsidRPr="00885F9F" w:rsidRDefault="00334333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-991326530"/>
        <w:placeholder>
          <w:docPart w:val="F60139492D9443FF85C9633199F79C23"/>
        </w:placeholder>
        <w:showingPlcHdr/>
        <w:text w:multiLine="1"/>
      </w:sdtPr>
      <w:sdtContent>
        <w:p w14:paraId="779CB285" w14:textId="507E9687" w:rsidR="00A56316" w:rsidRDefault="00334333" w:rsidP="00334333">
          <w:pPr>
            <w:rPr>
              <w:b/>
            </w:rPr>
          </w:pPr>
          <w:r w:rsidRPr="00B30D8B">
            <w:rPr>
              <w:rStyle w:val="ab"/>
            </w:rPr>
            <w:t>Место для ввода текста.</w:t>
          </w:r>
        </w:p>
      </w:sdtContent>
    </w:sdt>
    <w:p w14:paraId="4C7C7348" w14:textId="77777777" w:rsidR="0067596E" w:rsidRDefault="0067596E" w:rsidP="00334333">
      <w:pPr>
        <w:sectPr w:rsidR="0067596E" w:rsidSect="001222D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3547CF26" w14:textId="038C1D3E" w:rsidR="0067596E" w:rsidRDefault="0067596E" w:rsidP="0067596E">
      <w:pPr>
        <w:pStyle w:val="1"/>
      </w:pPr>
      <w:r>
        <w:lastRenderedPageBreak/>
        <w:t>Лабораторная работа №3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67596E" w14:paraId="793D4E31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702563109"/>
              <w:placeholder>
                <w:docPart w:val="3C82C69204DF41D2817DCF4E3DE72778"/>
              </w:placeholder>
              <w:showingPlcHdr/>
            </w:sdtPr>
            <w:sdtContent>
              <w:p w14:paraId="1EE2AE16" w14:textId="77777777" w:rsidR="0067596E" w:rsidRPr="003659D9" w:rsidRDefault="0067596E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-1967880827"/>
        <w:lock w:val="contentLocked"/>
        <w:placeholder>
          <w:docPart w:val="31CEFCB19FB149AAB31907F30D0B4310"/>
        </w:placeholder>
      </w:sdtPr>
      <w:sdtContent>
        <w:p w14:paraId="3FEDA397" w14:textId="77777777" w:rsidR="0067596E" w:rsidRDefault="0067596E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1755574047"/>
        <w:placeholder>
          <w:docPart w:val="16BF135E6A064C1687B1451B9B2690B1"/>
        </w:placeholder>
        <w:showingPlcHdr/>
        <w:text w:multiLine="1"/>
      </w:sdtPr>
      <w:sdtContent>
        <w:p w14:paraId="1AA9A004" w14:textId="77777777" w:rsidR="0067596E" w:rsidRDefault="0067596E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-1041201568"/>
        <w:lock w:val="contentLocked"/>
        <w:placeholder>
          <w:docPart w:val="75F90756445E4DF39A1B173F6AC95423"/>
        </w:placeholder>
      </w:sdtPr>
      <w:sdtContent>
        <w:p w14:paraId="786C69DB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1804337019"/>
        <w:placeholder>
          <w:docPart w:val="085A699824A44A5E8722F48A38D10BB9"/>
        </w:placeholder>
        <w:showingPlcHdr/>
        <w:text w:multiLine="1"/>
      </w:sdtPr>
      <w:sdtContent>
        <w:p w14:paraId="7225DD6F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997253174"/>
          <w:placeholder>
            <w:docPart w:val="31CEFCB19FB149AAB31907F30D0B4310"/>
          </w:placeholder>
        </w:sdtPr>
        <w:sdtContent>
          <w:sdt>
            <w:sdtPr>
              <w:alias w:val="Название задания"/>
              <w:tag w:val="Название задания"/>
              <w:id w:val="1995452704"/>
              <w:placeholder>
                <w:docPart w:val="75F90756445E4DF39A1B173F6AC95423"/>
              </w:placeholder>
              <w:showingPlcHdr/>
            </w:sdtPr>
            <w:sdtContent>
              <w:tr w:rsidR="0067596E" w14:paraId="4E5953E1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31ACD44D" w14:textId="77777777" w:rsidR="0067596E" w:rsidRPr="003659D9" w:rsidRDefault="0067596E" w:rsidP="00A07B9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-612284809"/>
        <w:showingPlcHdr/>
        <w:picture/>
      </w:sdtPr>
      <w:sdtContent>
        <w:p w14:paraId="53F3CAA2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5D3A9020" wp14:editId="2AB80547">
                <wp:extent cx="3457575" cy="3457575"/>
                <wp:effectExtent l="0" t="0" r="9525" b="9525"/>
                <wp:docPr id="59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459487580"/>
        <w:placeholder>
          <w:docPart w:val="045405E9631746E0976724DE0260DAF9"/>
        </w:placeholder>
        <w:showingPlcHdr/>
      </w:sdtPr>
      <w:sdtContent>
        <w:p w14:paraId="4AB19845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A2B6CBB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1881552150"/>
          <w:lock w:val="contentLocked"/>
          <w:placeholder>
            <w:docPart w:val="31CEFCB19FB149AAB31907F30D0B4310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411315378"/>
        <w:placeholder>
          <w:docPart w:val="7755391B4A96412EBB63005C852B46A2"/>
        </w:placeholder>
      </w:sdtPr>
      <w:sdtContent>
        <w:p w14:paraId="0EF6F75C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411F721E">
              <v:shape id="_x0000_i1031" type="#_x0000_t75" style="width:45.55pt;height:15.5pt" o:ole="">
                <v:imagedata r:id="rId12" o:title=""/>
              </v:shape>
              <o:OLEObject Type="Embed" ProgID="Equation.3" ShapeID="_x0000_i1031" DrawAspect="Content" ObjectID="_1581169154" r:id="rId19"/>
            </w:object>
          </w:r>
        </w:p>
      </w:sdtContent>
    </w:sdt>
    <w:p w14:paraId="337C4B74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1239011183"/>
        <w:placeholder>
          <w:docPart w:val="75F90756445E4DF39A1B173F6AC95423"/>
        </w:placeholder>
      </w:sdtPr>
      <w:sdtContent>
        <w:p w14:paraId="42678279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2129810457"/>
        <w:showingPlcHdr/>
        <w:picture/>
      </w:sdtPr>
      <w:sdtContent>
        <w:p w14:paraId="180533E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70AF2C9D" wp14:editId="0B4F693E">
                <wp:extent cx="3457575" cy="3457575"/>
                <wp:effectExtent l="0" t="0" r="9525" b="9525"/>
                <wp:docPr id="60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643806369"/>
        <w:placeholder>
          <w:docPart w:val="CFFB1AF3F0654943B94BF2B0DD8C4AE7"/>
        </w:placeholder>
        <w:showingPlcHdr/>
      </w:sdtPr>
      <w:sdtContent>
        <w:p w14:paraId="1AA5C804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4F70EC7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74FED383" w14:textId="77777777" w:rsidR="0067596E" w:rsidRPr="00644163" w:rsidRDefault="0067596E" w:rsidP="00427F8A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2055225962"/>
        <w:placeholder>
          <w:docPart w:val="23BB5B67F96E476E9F135073102319EA"/>
        </w:placeholder>
        <w:showingPlcHdr/>
      </w:sdtPr>
      <w:sdtContent>
        <w:p w14:paraId="6F054604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3160AB8A" w14:textId="77777777" w:rsidTr="00A07B93">
        <w:tc>
          <w:tcPr>
            <w:tcW w:w="1925" w:type="dxa"/>
          </w:tcPr>
          <w:p w14:paraId="385C0A5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E06051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7FF5BB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A6E531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575C05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20AAF36" w14:textId="77777777" w:rsidTr="00A07B93">
        <w:tc>
          <w:tcPr>
            <w:tcW w:w="1925" w:type="dxa"/>
          </w:tcPr>
          <w:p w14:paraId="64A1901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522B79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FE952B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517789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07B377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11E3F09" w14:textId="77777777" w:rsidTr="00A07B93">
        <w:tc>
          <w:tcPr>
            <w:tcW w:w="1925" w:type="dxa"/>
          </w:tcPr>
          <w:p w14:paraId="5EF0773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4A19851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012B71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906C5F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3E69CE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5064EC13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4AC16A65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791B8831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3044C865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980293117"/>
          <w:placeholder>
            <w:docPart w:val="388E8FF541AC443ABE3AF40606518376"/>
          </w:placeholder>
        </w:sdtPr>
        <w:sdtContent>
          <w:sdt>
            <w:sdtPr>
              <w:alias w:val="Название задания"/>
              <w:tag w:val="Название задания"/>
              <w:id w:val="1699655349"/>
              <w:placeholder>
                <w:docPart w:val="74E6731E73D54EE1B0B8EECEF0E04CE5"/>
              </w:placeholder>
            </w:sdtPr>
            <w:sdtContent>
              <w:tr w:rsidR="0067596E" w:rsidRPr="00395BC3" w14:paraId="02203E4A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1504201417"/>
                      <w:placeholder>
                        <w:docPart w:val="31CEFCB19FB149AAB31907F30D0B4310"/>
                      </w:placeholder>
                      <w:showingPlcHdr/>
                    </w:sdtPr>
                    <w:sdtContent>
                      <w:p w14:paraId="59C8A9A0" w14:textId="77777777" w:rsidR="0067596E" w:rsidRPr="00395BC3" w:rsidRDefault="0067596E" w:rsidP="00A07B9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1662810540"/>
        <w:showingPlcHdr/>
        <w:picture/>
      </w:sdtPr>
      <w:sdtContent>
        <w:p w14:paraId="2A024439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008519B6" wp14:editId="0D3818B6">
                <wp:extent cx="3457575" cy="3457575"/>
                <wp:effectExtent l="0" t="0" r="9525" b="9525"/>
                <wp:docPr id="6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488754556"/>
        <w:placeholder>
          <w:docPart w:val="CA9B2F448221461CBE154B359E01C3D0"/>
        </w:placeholder>
        <w:showingPlcHdr/>
      </w:sdtPr>
      <w:sdtContent>
        <w:p w14:paraId="3400000C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7F0EA5D2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1966074086"/>
          <w:lock w:val="contentLocked"/>
          <w:placeholder>
            <w:docPart w:val="5C8DC2645BDD44FD9CB7FBBCE8995DC6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833186068"/>
        <w:placeholder>
          <w:docPart w:val="2A8A404B853E40D38A84797A6DC2A6AB"/>
        </w:placeholder>
      </w:sdtPr>
      <w:sdtContent>
        <w:p w14:paraId="6FFC64D8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6E69C74E">
              <v:shape id="_x0000_i1032" type="#_x0000_t75" style="width:45.55pt;height:15.5pt" o:ole="">
                <v:imagedata r:id="rId12" o:title=""/>
              </v:shape>
              <o:OLEObject Type="Embed" ProgID="Equation.3" ShapeID="_x0000_i1032" DrawAspect="Content" ObjectID="_1581169155" r:id="rId20"/>
            </w:object>
          </w:r>
        </w:p>
      </w:sdtContent>
    </w:sdt>
    <w:p w14:paraId="40B5A08A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1893256501"/>
        <w:placeholder>
          <w:docPart w:val="927147926B304B20B82D42A4FF32CF78"/>
        </w:placeholder>
      </w:sdtPr>
      <w:sdtContent>
        <w:p w14:paraId="12DCA188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313258516"/>
        <w:showingPlcHdr/>
        <w:picture/>
      </w:sdtPr>
      <w:sdtContent>
        <w:p w14:paraId="352D9840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3C18BD6F" wp14:editId="1C281CF6">
                <wp:extent cx="3457575" cy="3457575"/>
                <wp:effectExtent l="0" t="0" r="9525" b="9525"/>
                <wp:docPr id="6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711541866"/>
        <w:placeholder>
          <w:docPart w:val="9C7CC1C9F267447BA74AB4266C70D521"/>
        </w:placeholder>
        <w:showingPlcHdr/>
      </w:sdtPr>
      <w:sdtContent>
        <w:p w14:paraId="3136B1C8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A4F1A07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67A6463F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950434032"/>
        <w:placeholder>
          <w:docPart w:val="97050377D35345F093B02EC996104951"/>
        </w:placeholder>
        <w:showingPlcHdr/>
      </w:sdtPr>
      <w:sdtContent>
        <w:p w14:paraId="70E1D891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24AB0B6D" w14:textId="77777777" w:rsidTr="00A07B93">
        <w:tc>
          <w:tcPr>
            <w:tcW w:w="1925" w:type="dxa"/>
          </w:tcPr>
          <w:p w14:paraId="233E324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41BB48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5E92D4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D7AEA4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F79F4A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8C99F57" w14:textId="77777777" w:rsidTr="00A07B93">
        <w:tc>
          <w:tcPr>
            <w:tcW w:w="1925" w:type="dxa"/>
          </w:tcPr>
          <w:p w14:paraId="50E211E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BD521A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A781A7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C9C468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24AC08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0AD593AA" w14:textId="77777777" w:rsidTr="00A07B93">
        <w:tc>
          <w:tcPr>
            <w:tcW w:w="1925" w:type="dxa"/>
          </w:tcPr>
          <w:p w14:paraId="09F2965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A7E30E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62677E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CD2303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6912F7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3E8E882C" w14:textId="77777777" w:rsidR="0067596E" w:rsidRDefault="0067596E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55789917"/>
        <w:lock w:val="contentLocked"/>
        <w:placeholder>
          <w:docPart w:val="482CE0291EFE451A9B74AFF65A6069FF"/>
        </w:placeholder>
      </w:sdtPr>
      <w:sdtContent>
        <w:p w14:paraId="7D0AC849" w14:textId="77777777" w:rsidR="0067596E" w:rsidRPr="00885F9F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-413095282"/>
        <w:placeholder>
          <w:docPart w:val="72E8C7D7098142BE98557AD5EE02E140"/>
        </w:placeholder>
        <w:showingPlcHdr/>
        <w:text w:multiLine="1"/>
      </w:sdtPr>
      <w:sdtContent>
        <w:p w14:paraId="21B2A397" w14:textId="77777777" w:rsidR="0067596E" w:rsidRDefault="0067596E" w:rsidP="00A07B93">
          <w:r w:rsidRPr="00B30D8B">
            <w:rPr>
              <w:rStyle w:val="ab"/>
            </w:rPr>
            <w:t>Место для ввода текста.</w:t>
          </w:r>
        </w:p>
      </w:sdtContent>
    </w:sdt>
    <w:p w14:paraId="15323C43" w14:textId="77777777" w:rsidR="0067596E" w:rsidRDefault="0067596E" w:rsidP="00334333">
      <w:pPr>
        <w:sectPr w:rsidR="0067596E" w:rsidSect="001222D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29F5E91A" w14:textId="4C92354B" w:rsidR="0067596E" w:rsidRDefault="0067596E" w:rsidP="0067596E">
      <w:pPr>
        <w:pStyle w:val="1"/>
      </w:pPr>
      <w:r>
        <w:lastRenderedPageBreak/>
        <w:t>Лабораторная работа №4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67596E" w14:paraId="40A90CD3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18860998"/>
              <w:placeholder>
                <w:docPart w:val="CD0C9CF2F1BC4ACAA8C0B407FDC9D7A7"/>
              </w:placeholder>
              <w:showingPlcHdr/>
            </w:sdtPr>
            <w:sdtContent>
              <w:p w14:paraId="59FC572C" w14:textId="77777777" w:rsidR="0067596E" w:rsidRPr="003659D9" w:rsidRDefault="0067596E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-442221971"/>
        <w:lock w:val="contentLocked"/>
        <w:placeholder>
          <w:docPart w:val="AA54549DB6C24534BABD26884755E77A"/>
        </w:placeholder>
      </w:sdtPr>
      <w:sdtContent>
        <w:p w14:paraId="305DCC53" w14:textId="77777777" w:rsidR="0067596E" w:rsidRDefault="0067596E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1318798404"/>
        <w:placeholder>
          <w:docPart w:val="36A3EA80773B474897C556643FC554C5"/>
        </w:placeholder>
        <w:showingPlcHdr/>
        <w:text w:multiLine="1"/>
      </w:sdtPr>
      <w:sdtContent>
        <w:p w14:paraId="1974658B" w14:textId="77777777" w:rsidR="0067596E" w:rsidRDefault="0067596E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1861243522"/>
        <w:lock w:val="contentLocked"/>
        <w:placeholder>
          <w:docPart w:val="18A961BF42E84BCE8DE651A959E20F1F"/>
        </w:placeholder>
      </w:sdtPr>
      <w:sdtContent>
        <w:p w14:paraId="216853B9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-1823810334"/>
        <w:placeholder>
          <w:docPart w:val="57975FFEE8574068B30BA2CF91A1C984"/>
        </w:placeholder>
        <w:showingPlcHdr/>
        <w:text w:multiLine="1"/>
      </w:sdtPr>
      <w:sdtContent>
        <w:p w14:paraId="3A60ABF6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730887934"/>
          <w:placeholder>
            <w:docPart w:val="AA54549DB6C24534BABD26884755E77A"/>
          </w:placeholder>
        </w:sdtPr>
        <w:sdtContent>
          <w:sdt>
            <w:sdtPr>
              <w:alias w:val="Название задания"/>
              <w:tag w:val="Название задания"/>
              <w:id w:val="975418455"/>
              <w:placeholder>
                <w:docPart w:val="18A961BF42E84BCE8DE651A959E20F1F"/>
              </w:placeholder>
              <w:showingPlcHdr/>
            </w:sdtPr>
            <w:sdtContent>
              <w:tr w:rsidR="0067596E" w14:paraId="245FB8DA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29B1C859" w14:textId="77777777" w:rsidR="0067596E" w:rsidRPr="003659D9" w:rsidRDefault="0067596E" w:rsidP="00A07B9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-642578869"/>
        <w:showingPlcHdr/>
        <w:picture/>
      </w:sdtPr>
      <w:sdtContent>
        <w:p w14:paraId="074357B8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2E27C95C" wp14:editId="4764A5CA">
                <wp:extent cx="3457575" cy="3457575"/>
                <wp:effectExtent l="0" t="0" r="9525" b="9525"/>
                <wp:docPr id="6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969284641"/>
        <w:placeholder>
          <w:docPart w:val="4D482CCE843B4C79B07633A74771D492"/>
        </w:placeholder>
        <w:showingPlcHdr/>
      </w:sdtPr>
      <w:sdtContent>
        <w:p w14:paraId="3D88DD20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4697DFB4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1011183745"/>
          <w:lock w:val="contentLocked"/>
          <w:placeholder>
            <w:docPart w:val="AA54549DB6C24534BABD26884755E77A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1384604716"/>
        <w:placeholder>
          <w:docPart w:val="8972C3E3A37646919B40F2353563EB79"/>
        </w:placeholder>
      </w:sdtPr>
      <w:sdtContent>
        <w:p w14:paraId="4B6DD661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009C1402">
              <v:shape id="_x0000_i1033" type="#_x0000_t75" style="width:45.55pt;height:15.5pt" o:ole="">
                <v:imagedata r:id="rId12" o:title=""/>
              </v:shape>
              <o:OLEObject Type="Embed" ProgID="Equation.3" ShapeID="_x0000_i1033" DrawAspect="Content" ObjectID="_1581169156" r:id="rId21"/>
            </w:object>
          </w:r>
        </w:p>
      </w:sdtContent>
    </w:sdt>
    <w:p w14:paraId="4FC626D9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846134555"/>
        <w:placeholder>
          <w:docPart w:val="18A961BF42E84BCE8DE651A959E20F1F"/>
        </w:placeholder>
      </w:sdtPr>
      <w:sdtContent>
        <w:p w14:paraId="7FCD23FA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1958519201"/>
        <w:showingPlcHdr/>
        <w:picture/>
      </w:sdtPr>
      <w:sdtContent>
        <w:p w14:paraId="7BEA2328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7B390847" wp14:editId="55FF7A16">
                <wp:extent cx="3457575" cy="3457575"/>
                <wp:effectExtent l="0" t="0" r="9525" b="9525"/>
                <wp:docPr id="64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316340445"/>
        <w:placeholder>
          <w:docPart w:val="BB72DB6BA67B4D7E89D1572A98202093"/>
        </w:placeholder>
        <w:showingPlcHdr/>
      </w:sdtPr>
      <w:sdtContent>
        <w:p w14:paraId="6053A0C1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034AE342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6AFD17F7" w14:textId="77777777" w:rsidR="0067596E" w:rsidRPr="00644163" w:rsidRDefault="0067596E" w:rsidP="00427F8A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645634578"/>
        <w:placeholder>
          <w:docPart w:val="6C6A8B410194412988EBF27E200CA4FF"/>
        </w:placeholder>
        <w:showingPlcHdr/>
      </w:sdtPr>
      <w:sdtContent>
        <w:p w14:paraId="0A8D5965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1C29CED7" w14:textId="77777777" w:rsidTr="00A07B93">
        <w:tc>
          <w:tcPr>
            <w:tcW w:w="1925" w:type="dxa"/>
          </w:tcPr>
          <w:p w14:paraId="6BAB291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05365E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A799BD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65CA58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B461F4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561B45A2" w14:textId="77777777" w:rsidTr="00A07B93">
        <w:tc>
          <w:tcPr>
            <w:tcW w:w="1925" w:type="dxa"/>
          </w:tcPr>
          <w:p w14:paraId="0AF0D9D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54E298E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410907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A81ED3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575DFE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669177AE" w14:textId="77777777" w:rsidTr="00A07B93">
        <w:tc>
          <w:tcPr>
            <w:tcW w:w="1925" w:type="dxa"/>
          </w:tcPr>
          <w:p w14:paraId="6F4B31D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2C3E4B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02A11A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8F31C7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197C5F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75A932D6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771039C5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4485287C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436F08DE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53206547"/>
          <w:placeholder>
            <w:docPart w:val="1C10CB2418334E05AA1F20F779124683"/>
          </w:placeholder>
        </w:sdtPr>
        <w:sdtContent>
          <w:sdt>
            <w:sdtPr>
              <w:alias w:val="Название задания"/>
              <w:tag w:val="Название задания"/>
              <w:id w:val="-219750729"/>
              <w:placeholder>
                <w:docPart w:val="77B7B74E30964EC18E61F9273D1C0F0E"/>
              </w:placeholder>
            </w:sdtPr>
            <w:sdtContent>
              <w:tr w:rsidR="0067596E" w:rsidRPr="00395BC3" w14:paraId="389A41DD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2005234660"/>
                      <w:placeholder>
                        <w:docPart w:val="AA54549DB6C24534BABD26884755E77A"/>
                      </w:placeholder>
                      <w:showingPlcHdr/>
                    </w:sdtPr>
                    <w:sdtContent>
                      <w:p w14:paraId="15B4151A" w14:textId="77777777" w:rsidR="0067596E" w:rsidRPr="00395BC3" w:rsidRDefault="0067596E" w:rsidP="00A07B9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1149641998"/>
        <w:showingPlcHdr/>
        <w:picture/>
      </w:sdtPr>
      <w:sdtContent>
        <w:p w14:paraId="10DD96B3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44FB8638" wp14:editId="0058DF39">
                <wp:extent cx="3457575" cy="3457575"/>
                <wp:effectExtent l="0" t="0" r="9525" b="9525"/>
                <wp:docPr id="65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769393459"/>
        <w:placeholder>
          <w:docPart w:val="4E5EB6F0026D46DAA7B0A9DD7518F16A"/>
        </w:placeholder>
        <w:showingPlcHdr/>
      </w:sdtPr>
      <w:sdtContent>
        <w:p w14:paraId="1FEB1B95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98DF2B5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1441522298"/>
          <w:lock w:val="contentLocked"/>
          <w:placeholder>
            <w:docPart w:val="7A5AD7ACAA224B1C9F38B81940C98C4B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142662835"/>
        <w:placeholder>
          <w:docPart w:val="0B36CA1FE64746DFBE61F9C619F02DD5"/>
        </w:placeholder>
      </w:sdtPr>
      <w:sdtContent>
        <w:p w14:paraId="75A4B97B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7EB84D0A">
              <v:shape id="_x0000_i1034" type="#_x0000_t75" style="width:45.55pt;height:15.5pt" o:ole="">
                <v:imagedata r:id="rId12" o:title=""/>
              </v:shape>
              <o:OLEObject Type="Embed" ProgID="Equation.3" ShapeID="_x0000_i1034" DrawAspect="Content" ObjectID="_1581169157" r:id="rId22"/>
            </w:object>
          </w:r>
        </w:p>
      </w:sdtContent>
    </w:sdt>
    <w:p w14:paraId="4B6C9892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1777170977"/>
        <w:placeholder>
          <w:docPart w:val="EA8323863C284A9881D914BFA9F32DD2"/>
        </w:placeholder>
      </w:sdtPr>
      <w:sdtContent>
        <w:p w14:paraId="202600AB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119580542"/>
        <w:showingPlcHdr/>
        <w:picture/>
      </w:sdtPr>
      <w:sdtContent>
        <w:p w14:paraId="6CF45B9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C784F1E" wp14:editId="5E8021B1">
                <wp:extent cx="3457575" cy="3457575"/>
                <wp:effectExtent l="0" t="0" r="9525" b="9525"/>
                <wp:docPr id="66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451021332"/>
        <w:placeholder>
          <w:docPart w:val="A216E65AFC6B4EA1B3128C365372B770"/>
        </w:placeholder>
        <w:showingPlcHdr/>
      </w:sdtPr>
      <w:sdtContent>
        <w:p w14:paraId="756B786A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36F76761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4C45CB3B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553081651"/>
        <w:placeholder>
          <w:docPart w:val="65BF224810E74CD1A25C04CC953A0158"/>
        </w:placeholder>
        <w:showingPlcHdr/>
      </w:sdtPr>
      <w:sdtContent>
        <w:p w14:paraId="2C926BDA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3FEE95F8" w14:textId="77777777" w:rsidTr="00A07B93">
        <w:tc>
          <w:tcPr>
            <w:tcW w:w="1925" w:type="dxa"/>
          </w:tcPr>
          <w:p w14:paraId="084066B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9B1FA4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BDBA10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3BC7F1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163E25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255FD313" w14:textId="77777777" w:rsidTr="00A07B93">
        <w:tc>
          <w:tcPr>
            <w:tcW w:w="1925" w:type="dxa"/>
          </w:tcPr>
          <w:p w14:paraId="3EFC22A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9CB7A6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E2296C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000462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59161C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491EF74" w14:textId="77777777" w:rsidTr="00A07B93">
        <w:tc>
          <w:tcPr>
            <w:tcW w:w="1925" w:type="dxa"/>
          </w:tcPr>
          <w:p w14:paraId="68314EF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46AEB25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6FBB8C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1ED4F1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800DFA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3D9BF56E" w14:textId="77777777" w:rsidR="0067596E" w:rsidRDefault="0067596E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1386027227"/>
        <w:lock w:val="contentLocked"/>
        <w:placeholder>
          <w:docPart w:val="065D761CE4B443BCB5C1F1DF13E32D6C"/>
        </w:placeholder>
      </w:sdtPr>
      <w:sdtContent>
        <w:p w14:paraId="232350F5" w14:textId="77777777" w:rsidR="0067596E" w:rsidRPr="00885F9F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-612822378"/>
        <w:placeholder>
          <w:docPart w:val="1D5654A23C2347CEA63D9E8496A03623"/>
        </w:placeholder>
        <w:showingPlcHdr/>
        <w:text w:multiLine="1"/>
      </w:sdtPr>
      <w:sdtContent>
        <w:p w14:paraId="1CE5923C" w14:textId="77777777" w:rsidR="0067596E" w:rsidRDefault="0067596E" w:rsidP="00A07B93">
          <w:r w:rsidRPr="00B30D8B">
            <w:rPr>
              <w:rStyle w:val="ab"/>
            </w:rPr>
            <w:t>Место для ввода текста.</w:t>
          </w:r>
        </w:p>
      </w:sdtContent>
    </w:sdt>
    <w:p w14:paraId="225D87B3" w14:textId="77777777" w:rsidR="0067596E" w:rsidRDefault="0067596E" w:rsidP="00334333">
      <w:pPr>
        <w:sectPr w:rsidR="0067596E" w:rsidSect="001222D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392EC78F" w14:textId="007242BA" w:rsidR="0067596E" w:rsidRDefault="0067596E" w:rsidP="0067596E">
      <w:pPr>
        <w:pStyle w:val="1"/>
      </w:pPr>
      <w:r>
        <w:lastRenderedPageBreak/>
        <w:t>Лабораторная работа №5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67596E" w14:paraId="74892428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1072419961"/>
              <w:placeholder>
                <w:docPart w:val="E8E359701C174419BDFF64BE7A28D977"/>
              </w:placeholder>
              <w:showingPlcHdr/>
            </w:sdtPr>
            <w:sdtContent>
              <w:p w14:paraId="52AA90FD" w14:textId="77777777" w:rsidR="0067596E" w:rsidRPr="003659D9" w:rsidRDefault="0067596E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824241678"/>
        <w:lock w:val="contentLocked"/>
        <w:placeholder>
          <w:docPart w:val="4113EBC4312E498690107F2BB6BC6A96"/>
        </w:placeholder>
      </w:sdtPr>
      <w:sdtContent>
        <w:p w14:paraId="4C3D0219" w14:textId="77777777" w:rsidR="0067596E" w:rsidRDefault="0067596E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29338717"/>
        <w:placeholder>
          <w:docPart w:val="BB6FA326833041C991D34537C88AF9D0"/>
        </w:placeholder>
        <w:showingPlcHdr/>
        <w:text w:multiLine="1"/>
      </w:sdtPr>
      <w:sdtContent>
        <w:p w14:paraId="5B8664C1" w14:textId="77777777" w:rsidR="0067596E" w:rsidRDefault="0067596E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-421955480"/>
        <w:lock w:val="contentLocked"/>
        <w:placeholder>
          <w:docPart w:val="3F5ACB2F985E4209AD12F86070B86BA1"/>
        </w:placeholder>
      </w:sdtPr>
      <w:sdtContent>
        <w:p w14:paraId="4DD41AA0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-1705325734"/>
        <w:placeholder>
          <w:docPart w:val="4CC142D926FB46D59462B97D87041E49"/>
        </w:placeholder>
        <w:showingPlcHdr/>
        <w:text w:multiLine="1"/>
      </w:sdtPr>
      <w:sdtContent>
        <w:p w14:paraId="5D0E5626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605501151"/>
          <w:placeholder>
            <w:docPart w:val="4113EBC4312E498690107F2BB6BC6A96"/>
          </w:placeholder>
        </w:sdtPr>
        <w:sdtContent>
          <w:sdt>
            <w:sdtPr>
              <w:alias w:val="Название задания"/>
              <w:tag w:val="Название задания"/>
              <w:id w:val="-16230451"/>
              <w:placeholder>
                <w:docPart w:val="3F5ACB2F985E4209AD12F86070B86BA1"/>
              </w:placeholder>
              <w:showingPlcHdr/>
            </w:sdtPr>
            <w:sdtContent>
              <w:tr w:rsidR="0067596E" w14:paraId="01632F32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0A0BCA79" w14:textId="77777777" w:rsidR="0067596E" w:rsidRPr="003659D9" w:rsidRDefault="0067596E" w:rsidP="00A07B9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-1178260244"/>
        <w:showingPlcHdr/>
        <w:picture/>
      </w:sdtPr>
      <w:sdtContent>
        <w:p w14:paraId="55163D39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DAE3FDE" wp14:editId="40D4E04B">
                <wp:extent cx="3457575" cy="3457575"/>
                <wp:effectExtent l="0" t="0" r="9525" b="9525"/>
                <wp:docPr id="67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762982520"/>
        <w:placeholder>
          <w:docPart w:val="8BA627277B0341FC90193DEF91DBA587"/>
        </w:placeholder>
        <w:showingPlcHdr/>
      </w:sdtPr>
      <w:sdtContent>
        <w:p w14:paraId="5137860E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A1E9DED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1961693222"/>
          <w:lock w:val="contentLocked"/>
          <w:placeholder>
            <w:docPart w:val="4113EBC4312E498690107F2BB6BC6A96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540673409"/>
        <w:placeholder>
          <w:docPart w:val="2A16A483F39A40AFA25A30BCF938F90B"/>
        </w:placeholder>
      </w:sdtPr>
      <w:sdtContent>
        <w:p w14:paraId="639D7AF1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62903132">
              <v:shape id="_x0000_i1035" type="#_x0000_t75" style="width:45.55pt;height:15.5pt" o:ole="">
                <v:imagedata r:id="rId12" o:title=""/>
              </v:shape>
              <o:OLEObject Type="Embed" ProgID="Equation.3" ShapeID="_x0000_i1035" DrawAspect="Content" ObjectID="_1581169158" r:id="rId23"/>
            </w:object>
          </w:r>
        </w:p>
      </w:sdtContent>
    </w:sdt>
    <w:p w14:paraId="2B825455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238901941"/>
        <w:placeholder>
          <w:docPart w:val="3F5ACB2F985E4209AD12F86070B86BA1"/>
        </w:placeholder>
      </w:sdtPr>
      <w:sdtContent>
        <w:p w14:paraId="41EA001E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2079935614"/>
        <w:showingPlcHdr/>
        <w:picture/>
      </w:sdtPr>
      <w:sdtContent>
        <w:p w14:paraId="4913646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41AD8360" wp14:editId="3895C375">
                <wp:extent cx="3457575" cy="3457575"/>
                <wp:effectExtent l="0" t="0" r="9525" b="9525"/>
                <wp:docPr id="68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454955018"/>
        <w:placeholder>
          <w:docPart w:val="6775948BCF9646BEA1122D7B98A74176"/>
        </w:placeholder>
        <w:showingPlcHdr/>
      </w:sdtPr>
      <w:sdtContent>
        <w:p w14:paraId="08008829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7744937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63297EEC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401490496"/>
        <w:placeholder>
          <w:docPart w:val="0F3A9CBAA9044B43A717071BF3320F28"/>
        </w:placeholder>
        <w:showingPlcHdr/>
      </w:sdtPr>
      <w:sdtContent>
        <w:p w14:paraId="49F70990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61505450" w14:textId="77777777" w:rsidTr="00A07B93">
        <w:tc>
          <w:tcPr>
            <w:tcW w:w="1925" w:type="dxa"/>
          </w:tcPr>
          <w:p w14:paraId="2536AD6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DA65AC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1F627E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B6613C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6107B2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0F5778F" w14:textId="77777777" w:rsidTr="00A07B93">
        <w:tc>
          <w:tcPr>
            <w:tcW w:w="1925" w:type="dxa"/>
          </w:tcPr>
          <w:p w14:paraId="61BF6B2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077EE58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A38398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A03761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1D7055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5CA89C2" w14:textId="77777777" w:rsidTr="00A07B93">
        <w:tc>
          <w:tcPr>
            <w:tcW w:w="1925" w:type="dxa"/>
          </w:tcPr>
          <w:p w14:paraId="53F87A5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7E7996A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9961A2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E752F2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09E590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3613A900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2B473074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651AA89B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4AC333AD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710569618"/>
          <w:placeholder>
            <w:docPart w:val="4E9755A860FB45B98D6E6AEF1EEAEF83"/>
          </w:placeholder>
        </w:sdtPr>
        <w:sdtContent>
          <w:sdt>
            <w:sdtPr>
              <w:alias w:val="Название задания"/>
              <w:tag w:val="Название задания"/>
              <w:id w:val="-1952307280"/>
              <w:placeholder>
                <w:docPart w:val="52C861BD0EFE4C03BD4CC8AB292F02E1"/>
              </w:placeholder>
            </w:sdtPr>
            <w:sdtContent>
              <w:tr w:rsidR="0067596E" w:rsidRPr="00395BC3" w14:paraId="15859662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315335442"/>
                      <w:placeholder>
                        <w:docPart w:val="4113EBC4312E498690107F2BB6BC6A96"/>
                      </w:placeholder>
                      <w:showingPlcHdr/>
                    </w:sdtPr>
                    <w:sdtContent>
                      <w:p w14:paraId="3DA246DE" w14:textId="77777777" w:rsidR="0067596E" w:rsidRPr="00395BC3" w:rsidRDefault="0067596E" w:rsidP="00A07B9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1999534202"/>
        <w:showingPlcHdr/>
        <w:picture/>
      </w:sdtPr>
      <w:sdtContent>
        <w:p w14:paraId="40E6D803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4782137" wp14:editId="6F9F2048">
                <wp:extent cx="3457575" cy="3457575"/>
                <wp:effectExtent l="0" t="0" r="9525" b="9525"/>
                <wp:docPr id="69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056520548"/>
        <w:placeholder>
          <w:docPart w:val="0D01CF7562984808A4923B623E204D1E"/>
        </w:placeholder>
        <w:showingPlcHdr/>
      </w:sdtPr>
      <w:sdtContent>
        <w:p w14:paraId="72F9BD95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71EAFCCE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328718941"/>
          <w:lock w:val="contentLocked"/>
          <w:placeholder>
            <w:docPart w:val="61969EC9DD954858935C3FCED4C2F047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1809768702"/>
        <w:placeholder>
          <w:docPart w:val="5E7EDF3AE3A645DE89B01E8D04B97F5D"/>
        </w:placeholder>
      </w:sdtPr>
      <w:sdtContent>
        <w:p w14:paraId="5EF15874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50BC3A05">
              <v:shape id="_x0000_i1036" type="#_x0000_t75" style="width:45.55pt;height:15.5pt" o:ole="">
                <v:imagedata r:id="rId12" o:title=""/>
              </v:shape>
              <o:OLEObject Type="Embed" ProgID="Equation.3" ShapeID="_x0000_i1036" DrawAspect="Content" ObjectID="_1581169159" r:id="rId24"/>
            </w:object>
          </w:r>
        </w:p>
      </w:sdtContent>
    </w:sdt>
    <w:p w14:paraId="6BDB5073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888646698"/>
        <w:placeholder>
          <w:docPart w:val="B985E2261C9F4E0DA0E9B66690E7AAA4"/>
        </w:placeholder>
      </w:sdtPr>
      <w:sdtContent>
        <w:p w14:paraId="57AA44B6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1805851416"/>
        <w:showingPlcHdr/>
        <w:picture/>
      </w:sdtPr>
      <w:sdtContent>
        <w:p w14:paraId="3A1ADA8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46A65A2D" wp14:editId="76DE391A">
                <wp:extent cx="3457575" cy="3457575"/>
                <wp:effectExtent l="0" t="0" r="9525" b="9525"/>
                <wp:docPr id="70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42397474"/>
        <w:placeholder>
          <w:docPart w:val="36F5C884E9B84098BAEF2BC7F273A205"/>
        </w:placeholder>
        <w:showingPlcHdr/>
      </w:sdtPr>
      <w:sdtContent>
        <w:p w14:paraId="333F244C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8603F9E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3F75593B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220637720"/>
        <w:placeholder>
          <w:docPart w:val="39394E0C484349E19697ABAB30323E96"/>
        </w:placeholder>
        <w:showingPlcHdr/>
      </w:sdtPr>
      <w:sdtContent>
        <w:p w14:paraId="13ECF531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1EF461DE" w14:textId="77777777" w:rsidTr="00A07B93">
        <w:tc>
          <w:tcPr>
            <w:tcW w:w="1925" w:type="dxa"/>
          </w:tcPr>
          <w:p w14:paraId="04871A9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4E13D8C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A6F9CB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6DCC7B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EE6952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21381D1F" w14:textId="77777777" w:rsidTr="00A07B93">
        <w:tc>
          <w:tcPr>
            <w:tcW w:w="1925" w:type="dxa"/>
          </w:tcPr>
          <w:p w14:paraId="205B48C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902FC6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29A425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2F05A5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9C6F88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8841852" w14:textId="77777777" w:rsidTr="00A07B93">
        <w:tc>
          <w:tcPr>
            <w:tcW w:w="1925" w:type="dxa"/>
          </w:tcPr>
          <w:p w14:paraId="00C1E0D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8DB62E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36D5C9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585955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0BFC8B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1EA5B8F0" w14:textId="77777777" w:rsidR="0067596E" w:rsidRDefault="0067596E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890801588"/>
        <w:lock w:val="contentLocked"/>
        <w:placeholder>
          <w:docPart w:val="878F1A9D480B4260A3010391C304140B"/>
        </w:placeholder>
      </w:sdtPr>
      <w:sdtContent>
        <w:p w14:paraId="56B49D09" w14:textId="77777777" w:rsidR="0067596E" w:rsidRPr="00885F9F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988596393"/>
        <w:placeholder>
          <w:docPart w:val="7DAD73F5D985454C9F0DDC00338D2703"/>
        </w:placeholder>
        <w:showingPlcHdr/>
        <w:text w:multiLine="1"/>
      </w:sdtPr>
      <w:sdtContent>
        <w:p w14:paraId="69F957E8" w14:textId="77777777" w:rsidR="0067596E" w:rsidRDefault="0067596E" w:rsidP="00A07B93">
          <w:r w:rsidRPr="00B30D8B">
            <w:rPr>
              <w:rStyle w:val="ab"/>
            </w:rPr>
            <w:t>Место для ввода текста.</w:t>
          </w:r>
        </w:p>
      </w:sdtContent>
    </w:sdt>
    <w:p w14:paraId="54F149A9" w14:textId="77777777" w:rsidR="0067596E" w:rsidRDefault="0067596E" w:rsidP="00334333">
      <w:pPr>
        <w:sectPr w:rsidR="0067596E" w:rsidSect="001222D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C9CDDEA" w14:textId="6EFCEED3" w:rsidR="0067596E" w:rsidRDefault="0067596E" w:rsidP="0067596E">
      <w:pPr>
        <w:pStyle w:val="1"/>
      </w:pPr>
      <w:r>
        <w:lastRenderedPageBreak/>
        <w:t>Лабораторная работа №6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67596E" w14:paraId="3D6DEE00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1291357508"/>
              <w:placeholder>
                <w:docPart w:val="B0E3D3E18004475498D78543A80E2DB9"/>
              </w:placeholder>
              <w:showingPlcHdr/>
            </w:sdtPr>
            <w:sdtContent>
              <w:p w14:paraId="48FA17C0" w14:textId="77777777" w:rsidR="0067596E" w:rsidRPr="003659D9" w:rsidRDefault="0067596E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-319811507"/>
        <w:lock w:val="contentLocked"/>
        <w:placeholder>
          <w:docPart w:val="09E90097A1194D5484E98884EE7281EB"/>
        </w:placeholder>
      </w:sdtPr>
      <w:sdtContent>
        <w:p w14:paraId="3D505A41" w14:textId="77777777" w:rsidR="0067596E" w:rsidRDefault="0067596E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1762216951"/>
        <w:placeholder>
          <w:docPart w:val="F5A1AA5D6C624805A81814FDC957798F"/>
        </w:placeholder>
        <w:showingPlcHdr/>
        <w:text w:multiLine="1"/>
      </w:sdtPr>
      <w:sdtContent>
        <w:p w14:paraId="4EA34ACD" w14:textId="77777777" w:rsidR="0067596E" w:rsidRDefault="0067596E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586655509"/>
        <w:lock w:val="contentLocked"/>
        <w:placeholder>
          <w:docPart w:val="C2282BF635764D9AA8D3FB05E1F837D2"/>
        </w:placeholder>
      </w:sdtPr>
      <w:sdtContent>
        <w:p w14:paraId="6979767B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648861538"/>
        <w:placeholder>
          <w:docPart w:val="45EB9BD6567B4DA39CC9B4FC912E46BB"/>
        </w:placeholder>
        <w:showingPlcHdr/>
        <w:text w:multiLine="1"/>
      </w:sdtPr>
      <w:sdtContent>
        <w:p w14:paraId="73C34EFB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1096981951"/>
          <w:placeholder>
            <w:docPart w:val="09E90097A1194D5484E98884EE7281EB"/>
          </w:placeholder>
        </w:sdtPr>
        <w:sdtContent>
          <w:sdt>
            <w:sdtPr>
              <w:alias w:val="Название задания"/>
              <w:tag w:val="Название задания"/>
              <w:id w:val="67930240"/>
              <w:placeholder>
                <w:docPart w:val="C2282BF635764D9AA8D3FB05E1F837D2"/>
              </w:placeholder>
              <w:showingPlcHdr/>
            </w:sdtPr>
            <w:sdtContent>
              <w:tr w:rsidR="0067596E" w14:paraId="46001731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26B9EE84" w14:textId="77777777" w:rsidR="0067596E" w:rsidRPr="003659D9" w:rsidRDefault="0067596E" w:rsidP="00A07B9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-77825458"/>
        <w:showingPlcHdr/>
        <w:picture/>
      </w:sdtPr>
      <w:sdtContent>
        <w:p w14:paraId="0C869975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EF33F65" wp14:editId="04D3FBB5">
                <wp:extent cx="3457575" cy="3457575"/>
                <wp:effectExtent l="0" t="0" r="9525" b="9525"/>
                <wp:docPr id="7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321464208"/>
        <w:placeholder>
          <w:docPart w:val="C7B478D23F9C48F8B238E067CFC30CC0"/>
        </w:placeholder>
        <w:showingPlcHdr/>
      </w:sdtPr>
      <w:sdtContent>
        <w:p w14:paraId="22B9CB23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4CB2C8F1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2085205405"/>
          <w:lock w:val="contentLocked"/>
          <w:placeholder>
            <w:docPart w:val="09E90097A1194D5484E98884EE7281EB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6597428"/>
        <w:placeholder>
          <w:docPart w:val="EA755DD51A574EDB8B1BF176BB12646B"/>
        </w:placeholder>
      </w:sdtPr>
      <w:sdtContent>
        <w:p w14:paraId="01D3AD7B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19F308EA">
              <v:shape id="_x0000_i1037" type="#_x0000_t75" style="width:45.55pt;height:15.5pt" o:ole="">
                <v:imagedata r:id="rId12" o:title=""/>
              </v:shape>
              <o:OLEObject Type="Embed" ProgID="Equation.3" ShapeID="_x0000_i1037" DrawAspect="Content" ObjectID="_1581169160" r:id="rId25"/>
            </w:object>
          </w:r>
        </w:p>
      </w:sdtContent>
    </w:sdt>
    <w:p w14:paraId="30B2F8B0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2124869736"/>
        <w:placeholder>
          <w:docPart w:val="C2282BF635764D9AA8D3FB05E1F837D2"/>
        </w:placeholder>
      </w:sdtPr>
      <w:sdtContent>
        <w:p w14:paraId="5CFB49D6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751081529"/>
        <w:showingPlcHdr/>
        <w:picture/>
      </w:sdtPr>
      <w:sdtContent>
        <w:p w14:paraId="2F4C75A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536C0587" wp14:editId="721CDD6A">
                <wp:extent cx="3457575" cy="3457575"/>
                <wp:effectExtent l="0" t="0" r="9525" b="9525"/>
                <wp:docPr id="7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722179844"/>
        <w:placeholder>
          <w:docPart w:val="04EAAB1F98304B91B69A12E3CBEADAD9"/>
        </w:placeholder>
        <w:showingPlcHdr/>
      </w:sdtPr>
      <w:sdtContent>
        <w:p w14:paraId="234B4D02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AD6136E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21B4244D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519784897"/>
        <w:placeholder>
          <w:docPart w:val="14E5355F9183481E8E62F5A8DCE911F2"/>
        </w:placeholder>
        <w:showingPlcHdr/>
      </w:sdtPr>
      <w:sdtContent>
        <w:p w14:paraId="16E16070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16F68B5F" w14:textId="77777777" w:rsidTr="00A07B93">
        <w:tc>
          <w:tcPr>
            <w:tcW w:w="1925" w:type="dxa"/>
          </w:tcPr>
          <w:p w14:paraId="5F3D609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50AF214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99D536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395546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2D315C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3B22124" w14:textId="77777777" w:rsidTr="00A07B93">
        <w:tc>
          <w:tcPr>
            <w:tcW w:w="1925" w:type="dxa"/>
          </w:tcPr>
          <w:p w14:paraId="0B4D717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5068D5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76820E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0C3653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30F796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44D8D34B" w14:textId="77777777" w:rsidTr="00A07B93">
        <w:tc>
          <w:tcPr>
            <w:tcW w:w="1925" w:type="dxa"/>
          </w:tcPr>
          <w:p w14:paraId="53AE342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5D12857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A9812C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7146A1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537482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D2EC221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15DA5CAF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7522603D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42D30CFB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492482362"/>
          <w:placeholder>
            <w:docPart w:val="01EF7CAC39564D199C01D87B886E365D"/>
          </w:placeholder>
        </w:sdtPr>
        <w:sdtContent>
          <w:sdt>
            <w:sdtPr>
              <w:alias w:val="Название задания"/>
              <w:tag w:val="Название задания"/>
              <w:id w:val="272142741"/>
              <w:placeholder>
                <w:docPart w:val="8D472B40622E400180067095C801FDEA"/>
              </w:placeholder>
            </w:sdtPr>
            <w:sdtContent>
              <w:tr w:rsidR="0067596E" w:rsidRPr="00395BC3" w14:paraId="33C5F410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1552814576"/>
                      <w:placeholder>
                        <w:docPart w:val="09E90097A1194D5484E98884EE7281EB"/>
                      </w:placeholder>
                      <w:showingPlcHdr/>
                    </w:sdtPr>
                    <w:sdtContent>
                      <w:p w14:paraId="35A5C6BC" w14:textId="77777777" w:rsidR="0067596E" w:rsidRPr="00395BC3" w:rsidRDefault="0067596E" w:rsidP="00A07B9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-2117590888"/>
        <w:showingPlcHdr/>
        <w:picture/>
      </w:sdtPr>
      <w:sdtContent>
        <w:p w14:paraId="4C30D484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58670F63" wp14:editId="04C627C1">
                <wp:extent cx="3457575" cy="3457575"/>
                <wp:effectExtent l="0" t="0" r="9525" b="9525"/>
                <wp:docPr id="7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1349481655"/>
        <w:placeholder>
          <w:docPart w:val="C0615029DD1A4F9F8D42CBC813D4C602"/>
        </w:placeholder>
        <w:showingPlcHdr/>
      </w:sdtPr>
      <w:sdtContent>
        <w:p w14:paraId="0855A978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9530814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703020098"/>
          <w:lock w:val="contentLocked"/>
          <w:placeholder>
            <w:docPart w:val="64C03735DB2941DA9AAB65E3C1139BA6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1479211847"/>
        <w:placeholder>
          <w:docPart w:val="A3266BB49A47456CB6055315CCA187E7"/>
        </w:placeholder>
      </w:sdtPr>
      <w:sdtContent>
        <w:p w14:paraId="6169DCE7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1BA9BB52">
              <v:shape id="_x0000_i1038" type="#_x0000_t75" style="width:45.55pt;height:15.5pt" o:ole="">
                <v:imagedata r:id="rId12" o:title=""/>
              </v:shape>
              <o:OLEObject Type="Embed" ProgID="Equation.3" ShapeID="_x0000_i1038" DrawAspect="Content" ObjectID="_1581169161" r:id="rId26"/>
            </w:object>
          </w:r>
        </w:p>
      </w:sdtContent>
    </w:sdt>
    <w:p w14:paraId="354C6A80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718774510"/>
        <w:placeholder>
          <w:docPart w:val="D37D09E4BDDB40C985B11E1844A7CDA7"/>
        </w:placeholder>
      </w:sdtPr>
      <w:sdtContent>
        <w:p w14:paraId="4F9E8F82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2018382419"/>
        <w:showingPlcHdr/>
        <w:picture/>
      </w:sdtPr>
      <w:sdtContent>
        <w:p w14:paraId="10F4545B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40EFC1F9" wp14:editId="48F14366">
                <wp:extent cx="3457575" cy="3457575"/>
                <wp:effectExtent l="0" t="0" r="9525" b="9525"/>
                <wp:docPr id="74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757562514"/>
        <w:placeholder>
          <w:docPart w:val="217EEF916E2546B082E922DEE569CBD5"/>
        </w:placeholder>
        <w:showingPlcHdr/>
      </w:sdtPr>
      <w:sdtContent>
        <w:p w14:paraId="0854F0A4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3DA0854A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52264D2F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1640181967"/>
        <w:placeholder>
          <w:docPart w:val="BF483B251D264D979BB249CA1D4E409D"/>
        </w:placeholder>
        <w:showingPlcHdr/>
      </w:sdtPr>
      <w:sdtContent>
        <w:p w14:paraId="226BF418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3F3CE1C3" w14:textId="77777777" w:rsidTr="00A07B93">
        <w:tc>
          <w:tcPr>
            <w:tcW w:w="1925" w:type="dxa"/>
          </w:tcPr>
          <w:p w14:paraId="2280056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45BFB3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7C21D3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CE6A5F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7799B0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59A13271" w14:textId="77777777" w:rsidTr="00A07B93">
        <w:tc>
          <w:tcPr>
            <w:tcW w:w="1925" w:type="dxa"/>
          </w:tcPr>
          <w:p w14:paraId="1DADD29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07532D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B2C343B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9DC71E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90AAD2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3C604E0" w14:textId="77777777" w:rsidTr="00A07B93">
        <w:tc>
          <w:tcPr>
            <w:tcW w:w="1925" w:type="dxa"/>
          </w:tcPr>
          <w:p w14:paraId="1818F64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10AC40A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B3A32F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2C2332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F323272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4EB5C776" w14:textId="77777777" w:rsidR="0067596E" w:rsidRDefault="0067596E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232309858"/>
        <w:lock w:val="contentLocked"/>
        <w:placeholder>
          <w:docPart w:val="6AD562CC53954688BBD7BFA8B1E6C4A6"/>
        </w:placeholder>
      </w:sdtPr>
      <w:sdtContent>
        <w:p w14:paraId="2EB1DBA6" w14:textId="77777777" w:rsidR="0067596E" w:rsidRPr="00885F9F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1437797613"/>
        <w:placeholder>
          <w:docPart w:val="6809AF72DC994B7C806D8989F9DD2C1A"/>
        </w:placeholder>
        <w:showingPlcHdr/>
        <w:text w:multiLine="1"/>
      </w:sdtPr>
      <w:sdtContent>
        <w:p w14:paraId="78444AB7" w14:textId="77777777" w:rsidR="0067596E" w:rsidRDefault="0067596E" w:rsidP="00A07B93">
          <w:r w:rsidRPr="00B30D8B">
            <w:rPr>
              <w:rStyle w:val="ab"/>
            </w:rPr>
            <w:t>Место для ввода текста.</w:t>
          </w:r>
        </w:p>
      </w:sdtContent>
    </w:sdt>
    <w:p w14:paraId="6401D33E" w14:textId="77777777" w:rsidR="0067596E" w:rsidRDefault="0067596E" w:rsidP="00334333">
      <w:pPr>
        <w:sectPr w:rsidR="0067596E" w:rsidSect="001222D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71AD492" w14:textId="2424839C" w:rsidR="0067596E" w:rsidRDefault="0067596E" w:rsidP="0067596E">
      <w:pPr>
        <w:pStyle w:val="1"/>
      </w:pPr>
      <w:r>
        <w:lastRenderedPageBreak/>
        <w:t>Лабораторная работа №7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67596E" w14:paraId="36009FDA" w14:textId="77777777" w:rsidTr="00A07B93">
        <w:tc>
          <w:tcPr>
            <w:tcW w:w="5000" w:type="pct"/>
            <w:tcBorders>
              <w:left w:val="nil"/>
              <w:right w:val="nil"/>
            </w:tcBorders>
            <w:vAlign w:val="center"/>
          </w:tcPr>
          <w:sdt>
            <w:sdtPr>
              <w:alias w:val="Название лабораторной работы"/>
              <w:tag w:val="Название лабораторной работы"/>
              <w:id w:val="-1382941298"/>
              <w:placeholder>
                <w:docPart w:val="C5360B5008EC45DA913DA2478324A87D"/>
              </w:placeholder>
              <w:showingPlcHdr/>
            </w:sdtPr>
            <w:sdtContent>
              <w:p w14:paraId="7B599045" w14:textId="4284E501" w:rsidR="0067596E" w:rsidRPr="003659D9" w:rsidRDefault="0067596E" w:rsidP="00A07B93">
                <w:pPr>
                  <w:ind w:firstLine="0"/>
                  <w:jc w:val="center"/>
                </w:pPr>
                <w:r>
                  <w:rPr>
                    <w:rStyle w:val="ab"/>
                  </w:rPr>
                  <w:t>Введите название лабораторной работы</w:t>
                </w:r>
                <w:r w:rsidRPr="00BC15D5">
                  <w:rPr>
                    <w:rStyle w:val="ab"/>
                  </w:rPr>
                  <w:t>.</w:t>
                </w:r>
              </w:p>
            </w:sdtContent>
          </w:sdt>
        </w:tc>
      </w:tr>
    </w:tbl>
    <w:sdt>
      <w:sdtPr>
        <w:id w:val="-1389954569"/>
        <w:lock w:val="contentLocked"/>
        <w:placeholder>
          <w:docPart w:val="889A1532FD4048EC82527F67C6FBD114"/>
        </w:placeholder>
      </w:sdtPr>
      <w:sdtContent>
        <w:p w14:paraId="5101408A" w14:textId="77777777" w:rsidR="0067596E" w:rsidRDefault="0067596E" w:rsidP="00A07B93">
          <w:pPr>
            <w:spacing w:before="240"/>
          </w:pPr>
          <w:r>
            <w:t xml:space="preserve">Цели работы: </w:t>
          </w:r>
        </w:p>
      </w:sdtContent>
    </w:sdt>
    <w:sdt>
      <w:sdtPr>
        <w:alias w:val="Цели"/>
        <w:tag w:val="введите цели лабораторной работы"/>
        <w:id w:val="-135806509"/>
        <w:placeholder>
          <w:docPart w:val="704607B03E214122ABA43DD19786CB78"/>
        </w:placeholder>
        <w:showingPlcHdr/>
        <w:text w:multiLine="1"/>
      </w:sdtPr>
      <w:sdtContent>
        <w:p w14:paraId="3815DFE0" w14:textId="77777777" w:rsidR="0067596E" w:rsidRDefault="0067596E" w:rsidP="00A07B93">
          <w:pPr>
            <w:pStyle w:val="a8"/>
            <w:tabs>
              <w:tab w:val="left" w:pos="1276"/>
            </w:tabs>
            <w:ind w:left="709" w:firstLine="0"/>
          </w:pPr>
          <w:r>
            <w:rPr>
              <w:rStyle w:val="ab"/>
            </w:rPr>
            <w:t>Введите цели лабораторной работы</w:t>
          </w:r>
          <w:r w:rsidRPr="00B30D8B">
            <w:rPr>
              <w:rStyle w:val="ab"/>
            </w:rPr>
            <w:t>.</w:t>
          </w:r>
        </w:p>
      </w:sdtContent>
    </w:sdt>
    <w:sdt>
      <w:sdtPr>
        <w:id w:val="869649724"/>
        <w:lock w:val="contentLocked"/>
        <w:placeholder>
          <w:docPart w:val="06B23533DB3F4C28B7F7A0BF2FDAD974"/>
        </w:placeholder>
      </w:sdtPr>
      <w:sdtContent>
        <w:p w14:paraId="3A3A63E0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t>Исследуемые приборы:</w:t>
          </w:r>
        </w:p>
      </w:sdtContent>
    </w:sdt>
    <w:sdt>
      <w:sdtPr>
        <w:alias w:val="названия и назначение приборов"/>
        <w:tag w:val="названия и назначение приборов"/>
        <w:id w:val="-341857148"/>
        <w:placeholder>
          <w:docPart w:val="036B0BCEEF74408C8BDB78F0E7366FB3"/>
        </w:placeholder>
        <w:showingPlcHdr/>
        <w:text w:multiLine="1"/>
      </w:sdtPr>
      <w:sdtContent>
        <w:p w14:paraId="6D16577F" w14:textId="77777777" w:rsidR="0067596E" w:rsidRDefault="0067596E" w:rsidP="00A07B93">
          <w:pPr>
            <w:pStyle w:val="a8"/>
            <w:tabs>
              <w:tab w:val="left" w:pos="1276"/>
            </w:tabs>
            <w:spacing w:before="240"/>
            <w:ind w:left="709" w:firstLine="0"/>
          </w:pPr>
          <w:r>
            <w:rPr>
              <w:rStyle w:val="ab"/>
            </w:rPr>
            <w:t>Введите названия и назначения приборов</w:t>
          </w:r>
          <w:r w:rsidRPr="00B30D8B">
            <w:rPr>
              <w:rStyle w:val="ab"/>
            </w:rPr>
            <w:t>.</w:t>
          </w:r>
        </w:p>
      </w:sdtContent>
    </w:sdt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362276769"/>
          <w:placeholder>
            <w:docPart w:val="889A1532FD4048EC82527F67C6FBD114"/>
          </w:placeholder>
        </w:sdtPr>
        <w:sdtContent>
          <w:sdt>
            <w:sdtPr>
              <w:alias w:val="Название задания"/>
              <w:tag w:val="Название задания"/>
              <w:id w:val="-137419667"/>
              <w:placeholder>
                <w:docPart w:val="06B23533DB3F4C28B7F7A0BF2FDAD974"/>
              </w:placeholder>
              <w:showingPlcHdr/>
            </w:sdtPr>
            <w:sdtContent>
              <w:tr w:rsidR="0067596E" w14:paraId="439E1EC5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p w14:paraId="0D279C26" w14:textId="77777777" w:rsidR="0067596E" w:rsidRPr="003659D9" w:rsidRDefault="0067596E" w:rsidP="00A07B93">
                    <w:pPr>
                      <w:pStyle w:val="a8"/>
                      <w:numPr>
                        <w:ilvl w:val="0"/>
                        <w:numId w:val="28"/>
                      </w:numPr>
                      <w:tabs>
                        <w:tab w:val="left" w:pos="1276"/>
                      </w:tabs>
                      <w:spacing w:before="240"/>
                      <w:jc w:val="center"/>
                    </w:pPr>
                    <w:r>
                      <w:rPr>
                        <w:rStyle w:val="ab"/>
                      </w:rPr>
                      <w:t>Введите название задания</w:t>
                    </w:r>
                  </w:p>
                </w:tc>
              </w:tr>
            </w:sdtContent>
          </w:sdt>
        </w:sdtContent>
      </w:sdt>
    </w:tbl>
    <w:sdt>
      <w:sdtPr>
        <w:id w:val="-1502965350"/>
        <w:showingPlcHdr/>
        <w:picture/>
      </w:sdtPr>
      <w:sdtContent>
        <w:p w14:paraId="240F318D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D461B3C" wp14:editId="258F9794">
                <wp:extent cx="3457575" cy="3457575"/>
                <wp:effectExtent l="0" t="0" r="9525" b="9525"/>
                <wp:docPr id="75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689955734"/>
        <w:placeholder>
          <w:docPart w:val="C1543C87C8A44938A6DF8D08FC3DF070"/>
        </w:placeholder>
        <w:showingPlcHdr/>
      </w:sdtPr>
      <w:sdtContent>
        <w:p w14:paraId="75ECBAB9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15C43682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1698432902"/>
          <w:lock w:val="contentLocked"/>
          <w:placeholder>
            <w:docPart w:val="889A1532FD4048EC82527F67C6FBD114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-410773686"/>
        <w:placeholder>
          <w:docPart w:val="407C1AD548BF4FEC8B92F7C5003FC896"/>
        </w:placeholder>
      </w:sdtPr>
      <w:sdtContent>
        <w:p w14:paraId="236BD0E6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356D31AD">
              <v:shape id="_x0000_i1039" type="#_x0000_t75" style="width:45.55pt;height:15.5pt" o:ole="">
                <v:imagedata r:id="rId12" o:title=""/>
              </v:shape>
              <o:OLEObject Type="Embed" ProgID="Equation.3" ShapeID="_x0000_i1039" DrawAspect="Content" ObjectID="_1581169162" r:id="rId27"/>
            </w:object>
          </w:r>
        </w:p>
      </w:sdtContent>
    </w:sdt>
    <w:p w14:paraId="7A39DFD1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-1234154843"/>
        <w:placeholder>
          <w:docPart w:val="06B23533DB3F4C28B7F7A0BF2FDAD974"/>
        </w:placeholder>
      </w:sdtPr>
      <w:sdtContent>
        <w:p w14:paraId="194C5415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462190939"/>
        <w:showingPlcHdr/>
        <w:picture/>
      </w:sdtPr>
      <w:sdtContent>
        <w:p w14:paraId="2042668C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0B6C6E2" wp14:editId="4EF895D5">
                <wp:extent cx="3457575" cy="3457575"/>
                <wp:effectExtent l="0" t="0" r="9525" b="9525"/>
                <wp:docPr id="76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-728386206"/>
        <w:placeholder>
          <w:docPart w:val="9BBA0DA54F674801AB91E564A7BFD6CE"/>
        </w:placeholder>
        <w:showingPlcHdr/>
      </w:sdtPr>
      <w:sdtContent>
        <w:p w14:paraId="2E64D630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D79B44B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71069EAC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778951038"/>
        <w:placeholder>
          <w:docPart w:val="CA4CD49E56DE4A33BE9651737F0BC9FE"/>
        </w:placeholder>
        <w:showingPlcHdr/>
      </w:sdtPr>
      <w:sdtContent>
        <w:p w14:paraId="26022F63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3519ADE7" w14:textId="77777777" w:rsidTr="00A07B93">
        <w:tc>
          <w:tcPr>
            <w:tcW w:w="1925" w:type="dxa"/>
          </w:tcPr>
          <w:p w14:paraId="3CE0A907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11C1570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1334C3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80033D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AD2D3F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3C8CA5CC" w14:textId="77777777" w:rsidTr="00A07B93">
        <w:tc>
          <w:tcPr>
            <w:tcW w:w="1925" w:type="dxa"/>
          </w:tcPr>
          <w:p w14:paraId="3531396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C731C80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2719214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A1FA02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A4ECFF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FCDD0B3" w14:textId="77777777" w:rsidTr="00A07B93">
        <w:tc>
          <w:tcPr>
            <w:tcW w:w="1925" w:type="dxa"/>
          </w:tcPr>
          <w:p w14:paraId="7AC15B2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66D2AB0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AF90171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7DB91F3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1EF990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35CC16E1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719683E3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364E869D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</w:p>
    <w:p w14:paraId="7D8F0548" w14:textId="77777777" w:rsidR="0067596E" w:rsidRDefault="0067596E" w:rsidP="0067596E">
      <w:pPr>
        <w:spacing w:after="200" w:line="276" w:lineRule="auto"/>
        <w:ind w:firstLine="0"/>
        <w:jc w:val="left"/>
        <w:rPr>
          <w:u w:val="single"/>
        </w:rPr>
      </w:pPr>
      <w:r>
        <w:rPr>
          <w:u w:val="single"/>
        </w:rPr>
        <w:br w:type="page"/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9628"/>
      </w:tblGrid>
      <w:sdt>
        <w:sdtPr>
          <w:id w:val="-1446389959"/>
          <w:placeholder>
            <w:docPart w:val="D04E4AA799CE4772859AF5C1F9459638"/>
          </w:placeholder>
        </w:sdtPr>
        <w:sdtContent>
          <w:sdt>
            <w:sdtPr>
              <w:alias w:val="Название задания"/>
              <w:tag w:val="Название задания"/>
              <w:id w:val="83510703"/>
              <w:placeholder>
                <w:docPart w:val="B67E730A5FE04656A6B5389A560AD5B3"/>
              </w:placeholder>
            </w:sdtPr>
            <w:sdtContent>
              <w:tr w:rsidR="0067596E" w:rsidRPr="00395BC3" w14:paraId="5F0DA8E4" w14:textId="77777777" w:rsidTr="00A07B93">
                <w:tc>
                  <w:tcPr>
                    <w:tcW w:w="5000" w:type="pct"/>
                    <w:tcBorders>
                      <w:top w:val="dashSmallGap" w:sz="4" w:space="0" w:color="auto"/>
                      <w:left w:val="dashSmallGap" w:sz="4" w:space="0" w:color="auto"/>
                      <w:bottom w:val="dashSmallGap" w:sz="4" w:space="0" w:color="auto"/>
                      <w:right w:val="dashSmallGap" w:sz="4" w:space="0" w:color="auto"/>
                    </w:tcBorders>
                    <w:vAlign w:val="center"/>
                  </w:tcPr>
                  <w:sdt>
                    <w:sdtPr>
                      <w:id w:val="-1616360421"/>
                      <w:placeholder>
                        <w:docPart w:val="889A1532FD4048EC82527F67C6FBD114"/>
                      </w:placeholder>
                      <w:showingPlcHdr/>
                    </w:sdtPr>
                    <w:sdtContent>
                      <w:p w14:paraId="72CA8999" w14:textId="77777777" w:rsidR="0067596E" w:rsidRPr="00395BC3" w:rsidRDefault="0067596E" w:rsidP="00A07B93">
                        <w:pPr>
                          <w:numPr>
                            <w:ilvl w:val="0"/>
                            <w:numId w:val="28"/>
                          </w:numPr>
                          <w:tabs>
                            <w:tab w:val="left" w:pos="1276"/>
                          </w:tabs>
                          <w:spacing w:before="240"/>
                          <w:contextualSpacing/>
                          <w:jc w:val="center"/>
                        </w:pPr>
                        <w:r w:rsidRPr="00BC15D5">
                          <w:rPr>
                            <w:rStyle w:val="ab"/>
                          </w:rPr>
                          <w:t>Место для ввода текста.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sdt>
      <w:sdtPr>
        <w:id w:val="-199864467"/>
        <w:showingPlcHdr/>
        <w:picture/>
      </w:sdtPr>
      <w:sdtContent>
        <w:p w14:paraId="2A152BD7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3198DC07" wp14:editId="503DD59A">
                <wp:extent cx="3457575" cy="3457575"/>
                <wp:effectExtent l="0" t="0" r="9525" b="9525"/>
                <wp:docPr id="77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303421937"/>
        <w:placeholder>
          <w:docPart w:val="0C59BB47E3D3439DB268B645C59AA3FB"/>
        </w:placeholder>
        <w:showingPlcHdr/>
      </w:sdtPr>
      <w:sdtContent>
        <w:p w14:paraId="093F97FF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67B6D0A6" w14:textId="77777777" w:rsidR="0067596E" w:rsidRPr="0023629B" w:rsidRDefault="00A07B93" w:rsidP="00A07B93">
      <w:pPr>
        <w:pStyle w:val="a8"/>
        <w:tabs>
          <w:tab w:val="left" w:pos="1134"/>
        </w:tabs>
        <w:spacing w:before="240"/>
        <w:ind w:left="0"/>
        <w:rPr>
          <w:u w:val="single"/>
        </w:rPr>
      </w:pPr>
      <w:sdt>
        <w:sdtPr>
          <w:rPr>
            <w:u w:val="single"/>
          </w:rPr>
          <w:id w:val="-1556145627"/>
          <w:lock w:val="contentLocked"/>
          <w:placeholder>
            <w:docPart w:val="FD073B5A416D45B195F80A2BBA110543"/>
          </w:placeholder>
        </w:sdtPr>
        <w:sdtContent>
          <w:r w:rsidR="0067596E" w:rsidRPr="0023629B">
            <w:rPr>
              <w:u w:val="single"/>
            </w:rPr>
            <w:t>Основные расчетные формулы:</w:t>
          </w:r>
        </w:sdtContent>
      </w:sdt>
    </w:p>
    <w:sdt>
      <w:sdtPr>
        <w:rPr>
          <w:rStyle w:val="af1"/>
        </w:rPr>
        <w:alias w:val="Формула"/>
        <w:tag w:val="Формула"/>
        <w:id w:val="963078466"/>
        <w:placeholder>
          <w:docPart w:val="F77A32FC856E4AAAAEF02650F55220BA"/>
        </w:placeholder>
      </w:sdtPr>
      <w:sdtContent>
        <w:p w14:paraId="6B6F674A" w14:textId="77777777" w:rsidR="0067596E" w:rsidRDefault="0067596E" w:rsidP="00A07B93">
          <w:pPr>
            <w:tabs>
              <w:tab w:val="right" w:pos="4762"/>
            </w:tabs>
            <w:spacing w:before="120" w:after="120" w:line="240" w:lineRule="auto"/>
            <w:rPr>
              <w:rStyle w:val="af1"/>
            </w:rPr>
          </w:pPr>
          <w:r w:rsidRPr="00E530DB">
            <w:rPr>
              <w:rStyle w:val="af1"/>
            </w:rPr>
            <w:object w:dxaOrig="920" w:dyaOrig="300" w14:anchorId="39178800">
              <v:shape id="_x0000_i1040" type="#_x0000_t75" style="width:45.55pt;height:15.5pt" o:ole="">
                <v:imagedata r:id="rId12" o:title=""/>
              </v:shape>
              <o:OLEObject Type="Embed" ProgID="Equation.3" ShapeID="_x0000_i1040" DrawAspect="Content" ObjectID="_1581169163" r:id="rId28"/>
            </w:object>
          </w:r>
        </w:p>
      </w:sdtContent>
    </w:sdt>
    <w:p w14:paraId="2BDA6CCF" w14:textId="77777777" w:rsidR="0067596E" w:rsidRDefault="0067596E" w:rsidP="00A07B93">
      <w:pPr>
        <w:spacing w:after="160" w:line="259" w:lineRule="auto"/>
        <w:ind w:firstLine="0"/>
        <w:jc w:val="left"/>
        <w:rPr>
          <w:rStyle w:val="af1"/>
        </w:rPr>
      </w:pPr>
      <w:r>
        <w:rPr>
          <w:rStyle w:val="af1"/>
        </w:rPr>
        <w:br w:type="page"/>
      </w:r>
    </w:p>
    <w:sdt>
      <w:sdtPr>
        <w:rPr>
          <w:u w:val="single"/>
        </w:rPr>
        <w:id w:val="1424846986"/>
        <w:placeholder>
          <w:docPart w:val="BEF25C3A56AB4237B05B231E1A49CB08"/>
        </w:placeholder>
      </w:sdtPr>
      <w:sdtContent>
        <w:p w14:paraId="758CFC77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rPr>
              <w:u w:val="single"/>
            </w:rPr>
          </w:pPr>
          <w:r w:rsidRPr="00691201">
            <w:rPr>
              <w:u w:val="single"/>
            </w:rPr>
            <w:t>Результаты измерений и вычислений</w:t>
          </w:r>
          <w:r>
            <w:rPr>
              <w:u w:val="single"/>
            </w:rPr>
            <w:t>:</w:t>
          </w:r>
        </w:p>
      </w:sdtContent>
    </w:sdt>
    <w:sdt>
      <w:sdtPr>
        <w:id w:val="-1184427958"/>
        <w:showingPlcHdr/>
        <w:picture/>
      </w:sdtPr>
      <w:sdtContent>
        <w:p w14:paraId="3CBE5512" w14:textId="77777777" w:rsidR="0067596E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F3865B6" wp14:editId="61A2DF1E">
                <wp:extent cx="3457575" cy="3457575"/>
                <wp:effectExtent l="0" t="0" r="9525" b="9525"/>
                <wp:docPr id="78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575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Название рисунка"/>
        <w:tag w:val="Название рисунка"/>
        <w:id w:val="1104843046"/>
        <w:placeholder>
          <w:docPart w:val="82E871CBBAED4E3C8CC19C2865A941A0"/>
        </w:placeholder>
        <w:showingPlcHdr/>
      </w:sdtPr>
      <w:sdtContent>
        <w:p w14:paraId="6CD2667B" w14:textId="77777777" w:rsidR="0067596E" w:rsidRDefault="0067596E" w:rsidP="00A07B93">
          <w:pPr>
            <w:pStyle w:val="a0"/>
          </w:pPr>
          <w:r w:rsidRPr="004C0597">
            <w:rPr>
              <w:rStyle w:val="ab"/>
              <w:rFonts w:cstheme="minorBidi"/>
            </w:rPr>
            <w:t>Введите название рисунка</w:t>
          </w:r>
        </w:p>
      </w:sdtContent>
    </w:sdt>
    <w:p w14:paraId="5EB27FCE" w14:textId="77777777" w:rsidR="0067596E" w:rsidRDefault="0067596E" w:rsidP="00A07B93">
      <w:pPr>
        <w:pStyle w:val="a8"/>
        <w:tabs>
          <w:tab w:val="left" w:pos="1134"/>
        </w:tabs>
        <w:spacing w:before="240"/>
        <w:ind w:left="0"/>
      </w:pPr>
    </w:p>
    <w:p w14:paraId="00DDFD3F" w14:textId="77777777" w:rsidR="0067596E" w:rsidRPr="00644163" w:rsidRDefault="0067596E" w:rsidP="00A07B93">
      <w:pPr>
        <w:pStyle w:val="a1"/>
      </w:pPr>
    </w:p>
    <w:sdt>
      <w:sdtPr>
        <w:rPr>
          <w:b/>
        </w:rPr>
        <w:alias w:val="Название т аблицы"/>
        <w:tag w:val="Название т аблицы"/>
        <w:id w:val="-1195842925"/>
        <w:placeholder>
          <w:docPart w:val="1390BC5334584D87857378365D24961E"/>
        </w:placeholder>
        <w:showingPlcHdr/>
      </w:sdtPr>
      <w:sdtContent>
        <w:p w14:paraId="5F491394" w14:textId="77777777" w:rsidR="0067596E" w:rsidRPr="00E17CD1" w:rsidRDefault="0067596E" w:rsidP="00A07B93">
          <w:pPr>
            <w:jc w:val="center"/>
            <w:rPr>
              <w:b/>
            </w:rPr>
          </w:pPr>
          <w:r>
            <w:rPr>
              <w:rStyle w:val="ab"/>
            </w:rPr>
            <w:t>Введите название таблицы</w:t>
          </w:r>
          <w:r w:rsidRPr="00BC15D5">
            <w:rPr>
              <w:rStyle w:val="ab"/>
            </w:rPr>
            <w:t>.</w:t>
          </w:r>
        </w:p>
      </w:sdtContent>
    </w:sdt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67596E" w14:paraId="3FFCEAC1" w14:textId="77777777" w:rsidTr="00A07B93">
        <w:tc>
          <w:tcPr>
            <w:tcW w:w="1925" w:type="dxa"/>
          </w:tcPr>
          <w:p w14:paraId="11810FBA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1F451449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827F37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FB3BF85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5DC7405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6E15B93B" w14:textId="77777777" w:rsidTr="00A07B93">
        <w:tc>
          <w:tcPr>
            <w:tcW w:w="1925" w:type="dxa"/>
          </w:tcPr>
          <w:p w14:paraId="64C6C614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38A9D08C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65B2582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05EDEE4D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13DBB0A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  <w:tr w:rsidR="0067596E" w14:paraId="129264B0" w14:textId="77777777" w:rsidTr="00A07B93">
        <w:tc>
          <w:tcPr>
            <w:tcW w:w="1925" w:type="dxa"/>
          </w:tcPr>
          <w:p w14:paraId="52700B36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5" w:type="dxa"/>
          </w:tcPr>
          <w:p w14:paraId="2F6AFD58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685F3EF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4BEBDEEE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  <w:tc>
          <w:tcPr>
            <w:tcW w:w="1926" w:type="dxa"/>
          </w:tcPr>
          <w:p w14:paraId="32D438C3" w14:textId="77777777" w:rsidR="0067596E" w:rsidRDefault="0067596E" w:rsidP="00A07B93">
            <w:pPr>
              <w:spacing w:after="200" w:line="276" w:lineRule="auto"/>
              <w:ind w:firstLine="0"/>
              <w:jc w:val="left"/>
              <w:rPr>
                <w:u w:val="single"/>
              </w:rPr>
            </w:pPr>
          </w:p>
        </w:tc>
      </w:tr>
    </w:tbl>
    <w:p w14:paraId="152D713B" w14:textId="77777777" w:rsidR="0067596E" w:rsidRDefault="0067596E" w:rsidP="00A07B93">
      <w:pPr>
        <w:spacing w:after="200" w:line="276" w:lineRule="auto"/>
        <w:ind w:firstLine="0"/>
        <w:jc w:val="left"/>
        <w:rPr>
          <w:u w:val="single"/>
        </w:rPr>
      </w:pPr>
    </w:p>
    <w:sdt>
      <w:sdtPr>
        <w:id w:val="-1959411382"/>
        <w:lock w:val="contentLocked"/>
        <w:placeholder>
          <w:docPart w:val="F6378B21E5CE4D3597DCA9E28FF4BFC1"/>
        </w:placeholder>
      </w:sdtPr>
      <w:sdtContent>
        <w:p w14:paraId="0B5DAE3E" w14:textId="77777777" w:rsidR="0067596E" w:rsidRPr="00885F9F" w:rsidRDefault="0067596E" w:rsidP="00A07B93">
          <w:pPr>
            <w:pStyle w:val="a8"/>
            <w:tabs>
              <w:tab w:val="left" w:pos="1134"/>
            </w:tabs>
            <w:spacing w:before="240"/>
            <w:ind w:left="0"/>
            <w:jc w:val="left"/>
          </w:pPr>
          <w:r w:rsidRPr="007C33FC">
            <w:rPr>
              <w:u w:val="single"/>
            </w:rPr>
            <w:t>Выводы:</w:t>
          </w:r>
          <w:r>
            <w:t xml:space="preserve"> </w:t>
          </w:r>
        </w:p>
      </w:sdtContent>
    </w:sdt>
    <w:sdt>
      <w:sdtPr>
        <w:rPr>
          <w:b/>
        </w:rPr>
        <w:alias w:val="Выводы"/>
        <w:tag w:val="Выводы по лабораторной работе"/>
        <w:id w:val="-1718507962"/>
        <w:placeholder>
          <w:docPart w:val="68F40347E2E74617B0F2DC9DADA414B2"/>
        </w:placeholder>
        <w:showingPlcHdr/>
        <w:text w:multiLine="1"/>
      </w:sdtPr>
      <w:sdtContent>
        <w:p w14:paraId="23F230C8" w14:textId="77777777" w:rsidR="0067596E" w:rsidRDefault="0067596E" w:rsidP="00A07B93">
          <w:r w:rsidRPr="00B30D8B">
            <w:rPr>
              <w:rStyle w:val="ab"/>
            </w:rPr>
            <w:t>Место для ввода текста.</w:t>
          </w:r>
        </w:p>
      </w:sdtContent>
    </w:sdt>
    <w:p w14:paraId="2361A40B" w14:textId="0BCA1E87" w:rsidR="0067596E" w:rsidRDefault="0067596E" w:rsidP="00334333"/>
    <w:sectPr w:rsidR="0067596E" w:rsidSect="001222D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DEAC1" w14:textId="77777777" w:rsidR="00202FF4" w:rsidRDefault="00202FF4" w:rsidP="00F9457A">
      <w:pPr>
        <w:spacing w:line="240" w:lineRule="auto"/>
      </w:pPr>
      <w:r>
        <w:separator/>
      </w:r>
    </w:p>
  </w:endnote>
  <w:endnote w:type="continuationSeparator" w:id="0">
    <w:p w14:paraId="0126E97E" w14:textId="77777777" w:rsidR="00202FF4" w:rsidRDefault="00202FF4" w:rsidP="00F945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D2A0E" w14:textId="77777777" w:rsidR="00202FF4" w:rsidRDefault="00202FF4" w:rsidP="00F9457A">
      <w:pPr>
        <w:spacing w:line="240" w:lineRule="auto"/>
      </w:pPr>
      <w:r>
        <w:separator/>
      </w:r>
    </w:p>
  </w:footnote>
  <w:footnote w:type="continuationSeparator" w:id="0">
    <w:p w14:paraId="7B1791EF" w14:textId="77777777" w:rsidR="00202FF4" w:rsidRDefault="00202FF4" w:rsidP="00F945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240B3" w14:textId="77777777" w:rsidR="00A07B93" w:rsidRDefault="00A07B93" w:rsidP="00A07B93">
    <w:pPr>
      <w:pStyle w:val="a6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EE5FA" w14:textId="77777777" w:rsidR="00A07B93" w:rsidRDefault="00A07B93">
    <w:pPr>
      <w:pStyle w:val="a6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18906B" wp14:editId="23691F9B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60000" cy="10332000"/>
              <wp:effectExtent l="19050" t="19050" r="26670" b="1270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0000" cy="10332000"/>
                      </a:xfrm>
                      <a:prstGeom prst="rect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9CE8CC0" w14:textId="77777777" w:rsidR="00A07B93" w:rsidRDefault="00A07B93" w:rsidP="00F9457A">
                          <w:pPr>
                            <w:ind w:firstLine="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18906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6.7pt;margin-top:14.2pt;width:524.4pt;height:813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" filled="f" strokeweight="3pt">
              <v:stroke linestyle="thinThin"/>
              <v:textbox>
                <w:txbxContent>
                  <w:p w14:paraId="19CE8CC0" w14:textId="77777777" w:rsidR="00A07B93" w:rsidRDefault="00A07B93" w:rsidP="00F9457A">
                    <w:pPr>
                      <w:ind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54D"/>
    <w:multiLevelType w:val="hybridMultilevel"/>
    <w:tmpl w:val="4924534C"/>
    <w:lvl w:ilvl="0" w:tplc="6F1CE538">
      <w:start w:val="1"/>
      <w:numFmt w:val="decimal"/>
      <w:pStyle w:val="a"/>
      <w:lvlText w:val="Рис. %1."/>
      <w:lvlJc w:val="center"/>
      <w:pPr>
        <w:ind w:left="1429" w:hanging="360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384567"/>
    <w:multiLevelType w:val="multilevel"/>
    <w:tmpl w:val="55864C3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nothing"/>
      <w:lvlText w:val="Таблица. %2."/>
      <w:lvlJc w:val="right"/>
      <w:pPr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2"/>
      <w:numFmt w:val="decimal"/>
      <w:suff w:val="nothing"/>
      <w:lvlText w:val="Таблица. %3."/>
      <w:lvlJc w:val="righ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4EA7C27"/>
    <w:multiLevelType w:val="multilevel"/>
    <w:tmpl w:val="EBE8DC76"/>
    <w:lvl w:ilvl="0">
      <w:start w:val="1"/>
      <w:numFmt w:val="decimal"/>
      <w:suff w:val="nothing"/>
      <w:lvlText w:val="Таблица. %1."/>
      <w:lvlJc w:val="righ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nothing"/>
      <w:lvlText w:val="Таблица. %2."/>
      <w:lvlJc w:val="right"/>
      <w:pPr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2"/>
      <w:numFmt w:val="decimal"/>
      <w:suff w:val="nothing"/>
      <w:lvlText w:val="Таблица. %3."/>
      <w:lvlJc w:val="righ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FD73B27"/>
    <w:multiLevelType w:val="multilevel"/>
    <w:tmpl w:val="55864C3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nothing"/>
      <w:lvlText w:val="Таблица. %2."/>
      <w:lvlJc w:val="right"/>
      <w:pPr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2"/>
      <w:numFmt w:val="decimal"/>
      <w:suff w:val="nothing"/>
      <w:lvlText w:val="Таблица. %3."/>
      <w:lvlJc w:val="righ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5032D55"/>
    <w:multiLevelType w:val="hybridMultilevel"/>
    <w:tmpl w:val="9AF89166"/>
    <w:lvl w:ilvl="0" w:tplc="400A2886">
      <w:start w:val="1"/>
      <w:numFmt w:val="decimal"/>
      <w:lvlText w:val="Рис. %1."/>
      <w:lvlJc w:val="center"/>
      <w:pPr>
        <w:ind w:left="1429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835110"/>
    <w:multiLevelType w:val="multilevel"/>
    <w:tmpl w:val="55864C3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nothing"/>
      <w:lvlText w:val="Таблица. %2."/>
      <w:lvlJc w:val="right"/>
      <w:pPr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2"/>
      <w:numFmt w:val="decimal"/>
      <w:suff w:val="nothing"/>
      <w:lvlText w:val="Таблица. %3."/>
      <w:lvlJc w:val="righ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40023C3"/>
    <w:multiLevelType w:val="multilevel"/>
    <w:tmpl w:val="7BECA3E2"/>
    <w:lvl w:ilvl="0">
      <w:start w:val="1"/>
      <w:numFmt w:val="decimal"/>
      <w:suff w:val="space"/>
      <w:lvlText w:val="Рис. %1.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Рис. %1.%2."/>
      <w:lvlJc w:val="left"/>
      <w:pPr>
        <w:ind w:left="710" w:firstLine="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5471E62"/>
    <w:multiLevelType w:val="multilevel"/>
    <w:tmpl w:val="CDA26166"/>
    <w:lvl w:ilvl="0">
      <w:start w:val="1"/>
      <w:numFmt w:val="decimal"/>
      <w:pStyle w:val="1"/>
      <w:suff w:val="nothing"/>
      <w:lvlText w:val="Лабораторная работа №%1.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a0"/>
      <w:lvlText w:val="Рис. %1.%2."/>
      <w:lvlJc w:val="center"/>
      <w:pPr>
        <w:ind w:left="0" w:firstLine="709"/>
      </w:pPr>
      <w:rPr>
        <w:rFonts w:ascii="Times New Roman" w:hAnsi="Times New Roman" w:hint="default"/>
        <w:b w:val="0"/>
        <w:i w:val="0"/>
        <w:sz w:val="28"/>
      </w:rPr>
    </w:lvl>
    <w:lvl w:ilvl="2">
      <w:start w:val="1"/>
      <w:numFmt w:val="decimal"/>
      <w:lvlRestart w:val="1"/>
      <w:pStyle w:val="a1"/>
      <w:suff w:val="nothing"/>
      <w:lvlText w:val="Таблица %1.%3."/>
      <w:lvlJc w:val="right"/>
      <w:pPr>
        <w:ind w:left="2160" w:hanging="180"/>
      </w:pPr>
      <w:rPr>
        <w:rFonts w:ascii="Times New Roman" w:hAnsi="Times New Roman" w:hint="default"/>
        <w:b w:val="0"/>
        <w:i w:val="0"/>
        <w:sz w:val="2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2C51D5D"/>
    <w:multiLevelType w:val="hybridMultilevel"/>
    <w:tmpl w:val="3A8095FC"/>
    <w:lvl w:ilvl="0" w:tplc="E4344E14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60D7B5E"/>
    <w:multiLevelType w:val="multilevel"/>
    <w:tmpl w:val="C59C863A"/>
    <w:lvl w:ilvl="0">
      <w:start w:val="1"/>
      <w:numFmt w:val="decimal"/>
      <w:lvlText w:val="Рис. %1."/>
      <w:lvlJc w:val="center"/>
      <w:pPr>
        <w:ind w:left="1429" w:hanging="357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Рис. %1.%2."/>
      <w:lvlJc w:val="center"/>
      <w:pPr>
        <w:ind w:left="1429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."/>
      <w:lvlJc w:val="right"/>
      <w:pPr>
        <w:ind w:left="1429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29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9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429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2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29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429" w:hanging="357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  <w:lvlOverride w:ilvl="0">
      <w:startOverride w:val="1"/>
    </w:lvlOverride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4"/>
    <w:lvlOverride w:ilvl="0">
      <w:startOverride w:val="1"/>
    </w:lvlOverride>
  </w:num>
  <w:num w:numId="18">
    <w:abstractNumId w:val="4"/>
    <w:lvlOverride w:ilvl="0">
      <w:startOverride w:val="1"/>
    </w:lvlOverride>
  </w:num>
  <w:num w:numId="19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1069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0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1069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1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1429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1429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1069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4">
    <w:abstractNumId w:val="4"/>
    <w:lvlOverride w:ilvl="0">
      <w:lvl w:ilvl="0" w:tplc="400A2886">
        <w:start w:val="1"/>
        <w:numFmt w:val="decimal"/>
        <w:lvlText w:val="Рис. %1."/>
        <w:lvlJc w:val="center"/>
        <w:pPr>
          <w:ind w:left="0" w:firstLine="709"/>
        </w:pPr>
      </w:lvl>
    </w:lvlOverride>
    <w:lvlOverride w:ilvl="1">
      <w:lvl w:ilvl="1" w:tplc="0419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2"/>
  </w:num>
  <w:num w:numId="26">
    <w:abstractNumId w:val="5"/>
  </w:num>
  <w:num w:numId="27">
    <w:abstractNumId w:val="3"/>
  </w:num>
  <w:num w:numId="28">
    <w:abstractNumId w:val="1"/>
  </w:num>
  <w:num w:numId="29">
    <w:abstractNumId w:val="7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57A"/>
    <w:rsid w:val="000B6138"/>
    <w:rsid w:val="000D2E82"/>
    <w:rsid w:val="001222D2"/>
    <w:rsid w:val="00202FF4"/>
    <w:rsid w:val="0023629B"/>
    <w:rsid w:val="00334333"/>
    <w:rsid w:val="00395BC3"/>
    <w:rsid w:val="00427F8A"/>
    <w:rsid w:val="004A326C"/>
    <w:rsid w:val="004B358F"/>
    <w:rsid w:val="004B625A"/>
    <w:rsid w:val="004C0597"/>
    <w:rsid w:val="004F66F5"/>
    <w:rsid w:val="0067596E"/>
    <w:rsid w:val="007452D7"/>
    <w:rsid w:val="0097137D"/>
    <w:rsid w:val="009B56B2"/>
    <w:rsid w:val="00A07B93"/>
    <w:rsid w:val="00A56316"/>
    <w:rsid w:val="00AB042A"/>
    <w:rsid w:val="00B8367C"/>
    <w:rsid w:val="00D90961"/>
    <w:rsid w:val="00E12FE0"/>
    <w:rsid w:val="00E530DB"/>
    <w:rsid w:val="00F2167A"/>
    <w:rsid w:val="00F7225F"/>
    <w:rsid w:val="00F7358F"/>
    <w:rsid w:val="00F9457A"/>
    <w:rsid w:val="00FA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EC0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9457A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2"/>
    <w:next w:val="a2"/>
    <w:link w:val="10"/>
    <w:uiPriority w:val="9"/>
    <w:qFormat/>
    <w:rsid w:val="00F9457A"/>
    <w:pPr>
      <w:keepNext/>
      <w:keepLines/>
      <w:numPr>
        <w:numId w:val="29"/>
      </w:numPr>
      <w:spacing w:before="240" w:after="120"/>
      <w:jc w:val="left"/>
      <w:outlineLvl w:val="0"/>
    </w:pPr>
    <w:rPr>
      <w:rFonts w:eastAsiaTheme="majorEastAsia" w:cstheme="majorBidi"/>
      <w:b/>
      <w:bCs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F9457A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6">
    <w:name w:val="header"/>
    <w:basedOn w:val="a2"/>
    <w:link w:val="a7"/>
    <w:uiPriority w:val="99"/>
    <w:unhideWhenUsed/>
    <w:rsid w:val="00F9457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3"/>
    <w:link w:val="a6"/>
    <w:uiPriority w:val="99"/>
    <w:rsid w:val="00F9457A"/>
    <w:rPr>
      <w:rFonts w:ascii="Times New Roman" w:hAnsi="Times New Roman"/>
      <w:sz w:val="28"/>
    </w:rPr>
  </w:style>
  <w:style w:type="paragraph" w:styleId="a8">
    <w:name w:val="List Paragraph"/>
    <w:basedOn w:val="a2"/>
    <w:link w:val="a9"/>
    <w:uiPriority w:val="34"/>
    <w:qFormat/>
    <w:rsid w:val="00F9457A"/>
    <w:pPr>
      <w:ind w:left="720"/>
      <w:contextualSpacing/>
    </w:pPr>
  </w:style>
  <w:style w:type="table" w:styleId="aa">
    <w:name w:val="Table Grid"/>
    <w:basedOn w:val="a4"/>
    <w:uiPriority w:val="39"/>
    <w:rsid w:val="00F94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3"/>
    <w:uiPriority w:val="99"/>
    <w:semiHidden/>
    <w:rsid w:val="00F9457A"/>
    <w:rPr>
      <w:color w:val="808080"/>
    </w:rPr>
  </w:style>
  <w:style w:type="paragraph" w:styleId="ac">
    <w:name w:val="footer"/>
    <w:basedOn w:val="a2"/>
    <w:link w:val="ad"/>
    <w:uiPriority w:val="99"/>
    <w:unhideWhenUsed/>
    <w:rsid w:val="00F9457A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F9457A"/>
    <w:rPr>
      <w:rFonts w:ascii="Times New Roman" w:hAnsi="Times New Roman"/>
      <w:sz w:val="28"/>
    </w:rPr>
  </w:style>
  <w:style w:type="paragraph" w:customStyle="1" w:styleId="a0">
    <w:name w:val="Подрисуночная пдпись"/>
    <w:basedOn w:val="a8"/>
    <w:next w:val="a2"/>
    <w:link w:val="ae"/>
    <w:qFormat/>
    <w:rsid w:val="009B56B2"/>
    <w:pPr>
      <w:numPr>
        <w:ilvl w:val="1"/>
        <w:numId w:val="29"/>
      </w:numPr>
      <w:jc w:val="center"/>
    </w:pPr>
    <w:rPr>
      <w:rFonts w:cs="Times New Roman"/>
    </w:rPr>
  </w:style>
  <w:style w:type="paragraph" w:customStyle="1" w:styleId="a">
    <w:name w:val="ПОДРИС ПОДПИСЬ"/>
    <w:basedOn w:val="a2"/>
    <w:rsid w:val="00F7225F"/>
    <w:pPr>
      <w:numPr>
        <w:numId w:val="11"/>
      </w:numPr>
    </w:pPr>
  </w:style>
  <w:style w:type="paragraph" w:styleId="af">
    <w:name w:val="caption"/>
    <w:basedOn w:val="a2"/>
    <w:next w:val="a2"/>
    <w:link w:val="af0"/>
    <w:uiPriority w:val="35"/>
    <w:semiHidden/>
    <w:unhideWhenUsed/>
    <w:qFormat/>
    <w:rsid w:val="00F735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af0">
    <w:name w:val="Название объекта Знак"/>
    <w:basedOn w:val="a3"/>
    <w:link w:val="af"/>
    <w:uiPriority w:val="35"/>
    <w:semiHidden/>
    <w:rsid w:val="00F7358F"/>
    <w:rPr>
      <w:rFonts w:ascii="Times New Roman" w:hAnsi="Times New Roman"/>
      <w:i/>
      <w:iCs/>
      <w:color w:val="44546A" w:themeColor="text2"/>
      <w:sz w:val="18"/>
      <w:szCs w:val="18"/>
    </w:rPr>
  </w:style>
  <w:style w:type="character" w:customStyle="1" w:styleId="ae">
    <w:name w:val="Подрисуночная пдпись Знак"/>
    <w:basedOn w:val="af0"/>
    <w:link w:val="a0"/>
    <w:rsid w:val="009B56B2"/>
    <w:rPr>
      <w:rFonts w:ascii="Times New Roman" w:hAnsi="Times New Roman" w:cs="Times New Roman"/>
      <w:i w:val="0"/>
      <w:iCs w:val="0"/>
      <w:color w:val="44546A" w:themeColor="text2"/>
      <w:sz w:val="28"/>
      <w:szCs w:val="18"/>
    </w:rPr>
  </w:style>
  <w:style w:type="character" w:customStyle="1" w:styleId="af1">
    <w:name w:val="Формула"/>
    <w:basedOn w:val="a3"/>
    <w:uiPriority w:val="1"/>
    <w:rsid w:val="009B56B2"/>
    <w:rPr>
      <w:sz w:val="20"/>
    </w:rPr>
  </w:style>
  <w:style w:type="paragraph" w:customStyle="1" w:styleId="a1">
    <w:name w:val="Название таблицы"/>
    <w:basedOn w:val="a8"/>
    <w:link w:val="af2"/>
    <w:qFormat/>
    <w:rsid w:val="004C0597"/>
    <w:pPr>
      <w:numPr>
        <w:ilvl w:val="2"/>
        <w:numId w:val="29"/>
      </w:numPr>
      <w:tabs>
        <w:tab w:val="left" w:pos="1134"/>
      </w:tabs>
      <w:spacing w:before="240"/>
      <w:jc w:val="right"/>
    </w:pPr>
    <w:rPr>
      <w:rFonts w:cs="Times New Roman"/>
    </w:rPr>
  </w:style>
  <w:style w:type="table" w:customStyle="1" w:styleId="11">
    <w:name w:val="Сетка таблицы1"/>
    <w:basedOn w:val="a4"/>
    <w:next w:val="aa"/>
    <w:uiPriority w:val="39"/>
    <w:rsid w:val="00395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basedOn w:val="a3"/>
    <w:link w:val="a8"/>
    <w:uiPriority w:val="34"/>
    <w:rsid w:val="00B8367C"/>
    <w:rPr>
      <w:rFonts w:ascii="Times New Roman" w:hAnsi="Times New Roman"/>
      <w:sz w:val="28"/>
    </w:rPr>
  </w:style>
  <w:style w:type="character" w:customStyle="1" w:styleId="af2">
    <w:name w:val="Название таблицы Знак"/>
    <w:basedOn w:val="a9"/>
    <w:link w:val="a1"/>
    <w:rsid w:val="004C0597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4.bin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3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oleObject" Target="embeddings/oleObject1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6.bin"/><Relationship Id="rId10" Type="http://schemas.openxmlformats.org/officeDocument/2006/relationships/header" Target="header2.xml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5.bin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196B7EE604437F94072E2BC94E8F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DFEF8-F433-4B20-A4DF-178C85B64856}"/>
      </w:docPartPr>
      <w:docPartBody>
        <w:p w:rsidR="007A0AC5" w:rsidRDefault="00CA0916" w:rsidP="00CA0916">
          <w:pPr>
            <w:pStyle w:val="06196B7EE604437F94072E2BC94E8F8A20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FD36E07DCDBD4CBC81382F7592910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600E79-663D-4471-B11D-F94C97697073}"/>
      </w:docPartPr>
      <w:docPartBody>
        <w:p w:rsidR="007A0AC5" w:rsidRDefault="00CA0916" w:rsidP="00CA0916">
          <w:pPr>
            <w:pStyle w:val="FD36E07DCDBD4CBC81382F7592910C0620"/>
          </w:pPr>
          <w:r>
            <w:rPr>
              <w:rStyle w:val="a3"/>
            </w:rPr>
            <w:t>Введите ФИО</w:t>
          </w:r>
        </w:p>
      </w:docPartBody>
    </w:docPart>
    <w:docPart>
      <w:docPartPr>
        <w:name w:val="2D910E76B4B049A0B158B69D0B0343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7FC708-31DC-47B2-A008-A40BFF0DDA9B}"/>
      </w:docPartPr>
      <w:docPartBody>
        <w:p w:rsidR="007A0AC5" w:rsidRDefault="00CA0916" w:rsidP="00CA0916">
          <w:pPr>
            <w:pStyle w:val="2D910E76B4B049A0B158B69D0B0343A220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F65D087ECBF477CB602A6A27D5ED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6C24C5-C838-45BC-8D79-6F9932F71A76}"/>
      </w:docPartPr>
      <w:docPartBody>
        <w:p w:rsidR="007A0AC5" w:rsidRDefault="00CA0916" w:rsidP="00CA0916">
          <w:pPr>
            <w:pStyle w:val="6F65D087ECBF477CB602A6A27D5ED97E20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2E1AE81D94564FA28D3D82E6D757D6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2402E8-D7A8-4622-ADA1-1257A1D5907A}"/>
      </w:docPartPr>
      <w:docPartBody>
        <w:p w:rsidR="007A0AC5" w:rsidRDefault="00CA0916" w:rsidP="00CA0916">
          <w:pPr>
            <w:pStyle w:val="2E1AE81D94564FA28D3D82E6D757D62920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70757752D09B41AB816F797C033A7C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59CB45-2517-46D8-9572-7C980860FB08}"/>
      </w:docPartPr>
      <w:docPartBody>
        <w:p w:rsidR="007A0AC5" w:rsidRDefault="00CA0916" w:rsidP="00CA0916">
          <w:pPr>
            <w:pStyle w:val="70757752D09B41AB816F797C033A7C3C17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B0090D-506A-4C05-B517-81569B58A70D}"/>
      </w:docPartPr>
      <w:docPartBody>
        <w:p w:rsidR="007A0AC5" w:rsidRDefault="00FC0CE8"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C75D764505042CABA184D9566816A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DC0938-5560-4877-896B-D8B2E1B2C6FA}"/>
      </w:docPartPr>
      <w:docPartBody>
        <w:p w:rsidR="00AF716D" w:rsidRDefault="00CA0916" w:rsidP="00CA0916">
          <w:pPr>
            <w:pStyle w:val="EC75D764505042CABA184D9566816A8613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762DD731F2B74B4AAEEE0D2D0854E7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0B638E-0458-42E6-8514-839D92B9112F}"/>
      </w:docPartPr>
      <w:docPartBody>
        <w:p w:rsidR="00AF716D" w:rsidRDefault="00CA0916" w:rsidP="00CA0916">
          <w:pPr>
            <w:pStyle w:val="762DD731F2B74B4AAEEE0D2D0854E7AC1"/>
          </w:pPr>
          <w:r w:rsidRPr="004C0597">
            <w:rPr>
              <w:rStyle w:val="a3"/>
              <w:rFonts w:cstheme="minorBidi"/>
            </w:rPr>
            <w:t>Введите название рисунка</w:t>
          </w:r>
        </w:p>
      </w:docPartBody>
    </w:docPart>
    <w:docPart>
      <w:docPartPr>
        <w:name w:val="5520C4CC80B94C04A53704632690F5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E104E-EEAA-4306-8E5D-3B6093BC0099}"/>
      </w:docPartPr>
      <w:docPartBody>
        <w:p w:rsidR="00AF716D" w:rsidRDefault="00CA0916" w:rsidP="00CA0916">
          <w:pPr>
            <w:pStyle w:val="5520C4CC80B94C04A53704632690F5BC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FF270592EEC8421EB55600CB0E1D98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BC90A8-3EB5-43F5-938F-4A6DE74B8E7B}"/>
      </w:docPartPr>
      <w:docPartBody>
        <w:p w:rsidR="00AF716D" w:rsidRDefault="00CA0916" w:rsidP="00CA0916">
          <w:pPr>
            <w:pStyle w:val="FF270592EEC8421EB55600CB0E1D98012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E411F72272C145C9BA270DE4C085B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250F2-8D7D-4E38-86B8-7C2C3D68EB3D}"/>
      </w:docPartPr>
      <w:docPartBody>
        <w:p w:rsidR="00AF716D" w:rsidRDefault="00CA0916" w:rsidP="00CA0916">
          <w:pPr>
            <w:pStyle w:val="E411F72272C145C9BA270DE4C085B339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EE977C4846214AA38DFA07DA7B87E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659348-7EEA-4058-A245-0B1C4D432D63}"/>
      </w:docPartPr>
      <w:docPartBody>
        <w:p w:rsidR="00AF716D" w:rsidRDefault="00CA0916" w:rsidP="00CA0916">
          <w:pPr>
            <w:pStyle w:val="EE977C4846214AA38DFA07DA7B87ECDD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6889B020EF04D19A449C196F4DE8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605AE0-7A28-4DAE-90D9-E75AAA46D8CF}"/>
      </w:docPartPr>
      <w:docPartBody>
        <w:p w:rsidR="00AF716D" w:rsidRDefault="00CA0916" w:rsidP="00CA0916">
          <w:pPr>
            <w:pStyle w:val="76889B020EF04D19A449C196F4DE8C8B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D8A3B8C51ECA4B28B2EF2D9035A858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86932E-C93F-4F00-9752-92AC715A8CBF}"/>
      </w:docPartPr>
      <w:docPartBody>
        <w:p w:rsidR="00AF716D" w:rsidRDefault="00CA0916" w:rsidP="00CA0916">
          <w:pPr>
            <w:pStyle w:val="D8A3B8C51ECA4B28B2EF2D9035A8581B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901F6035F6C0400B8B7CFBB575144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0E2B78-7036-4770-9BB8-10A4D053A00A}"/>
      </w:docPartPr>
      <w:docPartBody>
        <w:p w:rsidR="00AF716D" w:rsidRDefault="00CA0916" w:rsidP="00CA0916">
          <w:pPr>
            <w:pStyle w:val="901F6035F6C0400B8B7CFBB5751446F9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58798AD4D1A4B0D8627D34EBD8E74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35936-71ED-4E89-A36D-94CE2DC9F086}"/>
      </w:docPartPr>
      <w:docPartBody>
        <w:p w:rsidR="00AF716D" w:rsidRDefault="00CA0916" w:rsidP="00CA0916">
          <w:pPr>
            <w:pStyle w:val="D58798AD4D1A4B0D8627D34EBD8E74BF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B1F0D75EB1494AA8E09F15F49280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26FE5C-43CE-4AF1-A597-DF88576D59AC}"/>
      </w:docPartPr>
      <w:docPartBody>
        <w:p w:rsidR="00AF716D" w:rsidRDefault="00CA0916" w:rsidP="00CA0916">
          <w:pPr>
            <w:pStyle w:val="60B1F0D75EB1494AA8E09F15F492802D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4E6FD100B9624DCCBBCF0385B58547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539424-E031-4756-BD7E-13864B4B3C41}"/>
      </w:docPartPr>
      <w:docPartBody>
        <w:p w:rsidR="00AF716D" w:rsidRDefault="00CA0916" w:rsidP="00CA0916">
          <w:pPr>
            <w:pStyle w:val="4E6FD100B9624DCCBBCF0385B585474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C34AFAEAD9BA4AAA8F078E1FAFA9E9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F585DB-37EF-49EA-8555-468B1791CCF7}"/>
      </w:docPartPr>
      <w:docPartBody>
        <w:p w:rsidR="00AF716D" w:rsidRDefault="00CA0916" w:rsidP="00CA0916">
          <w:pPr>
            <w:pStyle w:val="C34AFAEAD9BA4AAA8F078E1FAFA9E959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0573D6F193C94EBBA0C124CE980C0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67FF0F-B271-40B5-AF2F-496AEF3C7BE5}"/>
      </w:docPartPr>
      <w:docPartBody>
        <w:p w:rsidR="00AF716D" w:rsidRDefault="00CA0916" w:rsidP="00CA0916">
          <w:pPr>
            <w:pStyle w:val="0573D6F193C94EBBA0C124CE980C037E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87BD86DC4CE4CAFB24117546EC21F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39737B-8329-4030-B9BA-80425F74CCCF}"/>
      </w:docPartPr>
      <w:docPartBody>
        <w:p w:rsidR="00AF716D" w:rsidRDefault="00CA0916" w:rsidP="00CA0916">
          <w:pPr>
            <w:pStyle w:val="F87BD86DC4CE4CAFB24117546EC21F17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BF2157BFC3864BEB9CF60E5953C6D3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903C53-5FEF-411D-85B9-E177C00085A4}"/>
      </w:docPartPr>
      <w:docPartBody>
        <w:p w:rsidR="00AF716D" w:rsidRDefault="00CA0916" w:rsidP="00CA0916">
          <w:pPr>
            <w:pStyle w:val="BF2157BFC3864BEB9CF60E5953C6D384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881F5E9F3B845299360C36E905DFA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7F5AD5-B72C-4D8C-BEFD-93112BC19F01}"/>
      </w:docPartPr>
      <w:docPartBody>
        <w:p w:rsidR="00AF716D" w:rsidRDefault="00CA0916" w:rsidP="00CA0916">
          <w:pPr>
            <w:pStyle w:val="F881F5E9F3B845299360C36E905DFADA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154849995C63483E99F1D9F4CEAF98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55A4EE-76C0-4254-8B46-ABFA51451E24}"/>
      </w:docPartPr>
      <w:docPartBody>
        <w:p w:rsidR="00AF716D" w:rsidRDefault="00CA0916" w:rsidP="00CA0916">
          <w:pPr>
            <w:pStyle w:val="154849995C63483E99F1D9F4CEAF982A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29C572F70F14617814A8D0D03CD80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278E92-3F87-4585-8C38-02D8889B4D66}"/>
      </w:docPartPr>
      <w:docPartBody>
        <w:p w:rsidR="00AF716D" w:rsidRDefault="00CA0916" w:rsidP="00CA0916">
          <w:pPr>
            <w:pStyle w:val="829C572F70F14617814A8D0D03CD804D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EFA0240C83B54566928E90CC32A0F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7CCDEB-3B6B-414A-8105-B9B953EE7E7A}"/>
      </w:docPartPr>
      <w:docPartBody>
        <w:p w:rsidR="00AF716D" w:rsidRDefault="00CA0916" w:rsidP="00CA0916">
          <w:pPr>
            <w:pStyle w:val="EFA0240C83B54566928E90CC32A0F6B9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B76F3A7CEC14403797A4AC82790020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BAF4AB-1593-4129-8677-B6A8C5A2F2D2}"/>
      </w:docPartPr>
      <w:docPartBody>
        <w:p w:rsidR="00AF716D" w:rsidRDefault="00CA0916" w:rsidP="00CA0916">
          <w:pPr>
            <w:pStyle w:val="B76F3A7CEC14403797A4AC8279002066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C3389C32BF004CF5B3ACDE4B3EAEE4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3AF407-058C-4823-8FCC-F8760DD89FA6}"/>
      </w:docPartPr>
      <w:docPartBody>
        <w:p w:rsidR="00AF716D" w:rsidRDefault="00CA0916" w:rsidP="00CA0916">
          <w:pPr>
            <w:pStyle w:val="C3389C32BF004CF5B3ACDE4B3EAEE437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1DFD7AF1DABD48BCBA8F173BF28848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483AA-AC55-487A-B2F6-9BA8A72C3C3B}"/>
      </w:docPartPr>
      <w:docPartBody>
        <w:p w:rsidR="00AF716D" w:rsidRDefault="00CA0916" w:rsidP="00CA0916">
          <w:pPr>
            <w:pStyle w:val="1DFD7AF1DABD48BCBA8F173BF28848C5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E2062B15A04A26BDE7A1FE3F94DD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D8D547-1F17-4599-B1A0-830890AB6799}"/>
      </w:docPartPr>
      <w:docPartBody>
        <w:p w:rsidR="00AF716D" w:rsidRDefault="00CA0916" w:rsidP="00CA0916">
          <w:pPr>
            <w:pStyle w:val="86E2062B15A04A26BDE7A1FE3F94DD5D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9AA37EA94CEF44119A8210140F9BF4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15A5E-76A9-4D14-B7AA-16D5476C1086}"/>
      </w:docPartPr>
      <w:docPartBody>
        <w:p w:rsidR="00AF716D" w:rsidRDefault="00CA0916" w:rsidP="00CA0916">
          <w:pPr>
            <w:pStyle w:val="9AA37EA94CEF44119A8210140F9BF427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678A90586624AF8AC55E6A0A44972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D74B9D-9B10-4AA1-B38D-3B290D8726AE}"/>
      </w:docPartPr>
      <w:docPartBody>
        <w:p w:rsidR="00AF716D" w:rsidRDefault="00CA0916" w:rsidP="00CA0916">
          <w:pPr>
            <w:pStyle w:val="5678A90586624AF8AC55E6A0A4497251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61AF77F65BA54E7DB6BD5F9A2FC02E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186CFF-CCD8-4DBC-BFCD-EBC1EB3F9FD2}"/>
      </w:docPartPr>
      <w:docPartBody>
        <w:p w:rsidR="00AF716D" w:rsidRDefault="00CA0916" w:rsidP="00CA0916">
          <w:pPr>
            <w:pStyle w:val="61AF77F65BA54E7DB6BD5F9A2FC02E23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78DD0702B34CCB8F4433CD28E3EF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9D5973-C9DB-404A-AC07-608FEF3B1D9E}"/>
      </w:docPartPr>
      <w:docPartBody>
        <w:p w:rsidR="00AF716D" w:rsidRDefault="00CA0916" w:rsidP="00CA0916">
          <w:pPr>
            <w:pStyle w:val="E278DD0702B34CCB8F4433CD28E3EF08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B96AF412941699D33A21A0946FD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FE199B-4CCF-481E-917F-630A6CD0D24E}"/>
      </w:docPartPr>
      <w:docPartBody>
        <w:p w:rsidR="00AF716D" w:rsidRDefault="00CA0916" w:rsidP="00CA0916">
          <w:pPr>
            <w:pStyle w:val="705B96AF412941699D33A21A0946FDBC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05863F339FA94C1387F2FAC199D34C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7F5CC2-6C5A-4A31-B7D1-9D4F5275F841}"/>
      </w:docPartPr>
      <w:docPartBody>
        <w:p w:rsidR="00AF716D" w:rsidRDefault="00CA0916" w:rsidP="00CA0916">
          <w:pPr>
            <w:pStyle w:val="05863F339FA94C1387F2FAC199D34C6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B4134115842346958E45761CC81848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F65CF5-B713-4D56-BCA5-ECEB496B1641}"/>
      </w:docPartPr>
      <w:docPartBody>
        <w:p w:rsidR="00AF716D" w:rsidRDefault="00CA0916" w:rsidP="00CA0916">
          <w:pPr>
            <w:pStyle w:val="B4134115842346958E45761CC8184837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FF23303EDCC84084BAA02C39A2069B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E731BA-FD05-4B96-9795-E53C765D8113}"/>
      </w:docPartPr>
      <w:docPartBody>
        <w:p w:rsidR="00AF716D" w:rsidRDefault="00CA0916" w:rsidP="00CA0916">
          <w:pPr>
            <w:pStyle w:val="FF23303EDCC84084BAA02C39A2069B4E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D4299F7B621A4A20A51F3F154D58E6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7CBC7D-935E-46F0-BA2C-50E07CAC19E2}"/>
      </w:docPartPr>
      <w:docPartBody>
        <w:p w:rsidR="00AF716D" w:rsidRDefault="00CA0916" w:rsidP="00CA0916">
          <w:pPr>
            <w:pStyle w:val="D4299F7B621A4A20A51F3F154D58E6BE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C2A33EAC82D4B72948F1AFF28F36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EBC476-8D08-4B2A-9810-66449B33CC23}"/>
      </w:docPartPr>
      <w:docPartBody>
        <w:p w:rsidR="00AF716D" w:rsidRDefault="00CA0916" w:rsidP="00CA0916">
          <w:pPr>
            <w:pStyle w:val="CC2A33EAC82D4B72948F1AFF28F366D2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E128E86EF6BC4C29982D3AC2B9F1E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53F7EA-4EB6-4703-BB1E-0821F9AA2AB6}"/>
      </w:docPartPr>
      <w:docPartBody>
        <w:p w:rsidR="00AF716D" w:rsidRDefault="00CA0916" w:rsidP="00CA0916">
          <w:pPr>
            <w:pStyle w:val="E128E86EF6BC4C29982D3AC2B9F1ECA5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DC54159889CD48FFBE1B39F33C357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D0B58-B29C-4720-850E-A928E137408B}"/>
      </w:docPartPr>
      <w:docPartBody>
        <w:p w:rsidR="00AF716D" w:rsidRDefault="00CA0916" w:rsidP="00CA0916">
          <w:pPr>
            <w:pStyle w:val="DC54159889CD48FFBE1B39F33C357057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6068BAAABFAA43268872AA7C43FB9A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EB035F-BC56-4AE2-98A5-67A775AD63FC}"/>
      </w:docPartPr>
      <w:docPartBody>
        <w:p w:rsidR="00AF716D" w:rsidRDefault="00CA0916" w:rsidP="00CA0916">
          <w:pPr>
            <w:pStyle w:val="6068BAAABFAA43268872AA7C43FB9AFF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EE916BBFFCFB496C8B5103438DFDA1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D93E06-78F9-4580-9780-E7518D37CFA2}"/>
      </w:docPartPr>
      <w:docPartBody>
        <w:p w:rsidR="00AF716D" w:rsidRDefault="00CA0916" w:rsidP="00CA0916">
          <w:pPr>
            <w:pStyle w:val="EE916BBFFCFB496C8B5103438DFDA1A1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6AFDDFFCC74654846B5AEADA2BB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FE5C14-1866-4853-8DEE-F86658BFDDC0}"/>
      </w:docPartPr>
      <w:docPartBody>
        <w:p w:rsidR="00AF716D" w:rsidRDefault="00CA0916" w:rsidP="00CA0916">
          <w:pPr>
            <w:pStyle w:val="CE6AFDDFFCC74654846B5AEADA2BBFD8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06376D173115433495EA9AD76C84DB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7D6F77-3530-40F8-9861-670D245C6EA2}"/>
      </w:docPartPr>
      <w:docPartBody>
        <w:p w:rsidR="00AF716D" w:rsidRDefault="00CA0916" w:rsidP="00CA0916">
          <w:pPr>
            <w:pStyle w:val="06376D173115433495EA9AD76C84DBCD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9E126E3CE3404F6EBEAF58058B9CBF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AE045C-58C6-4125-8449-67AA7424BC1D}"/>
      </w:docPartPr>
      <w:docPartBody>
        <w:p w:rsidR="00AF716D" w:rsidRDefault="00CA0916" w:rsidP="00CA0916">
          <w:pPr>
            <w:pStyle w:val="9E126E3CE3404F6EBEAF58058B9CBF2B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643D3A57D294931A364849274107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549B08-DE1A-43FE-8EB3-23036FC6AA0A}"/>
      </w:docPartPr>
      <w:docPartBody>
        <w:p w:rsidR="00AF716D" w:rsidRDefault="00CA0916" w:rsidP="00CA0916">
          <w:pPr>
            <w:pStyle w:val="B643D3A57D294931A364849274107BF5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F1EEC5E29C5A4656AFB20CF8337F1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59C6B6-C126-46BC-B2F9-DC1A3B5931D4}"/>
      </w:docPartPr>
      <w:docPartBody>
        <w:p w:rsidR="00AF716D" w:rsidRDefault="00CA0916" w:rsidP="00CA0916">
          <w:pPr>
            <w:pStyle w:val="F1EEC5E29C5A4656AFB20CF8337F1DFA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4916F0EC7A93462A8FF814EFBCA50E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1056E8-FFBA-4292-91CF-8D9F2CA5B42B}"/>
      </w:docPartPr>
      <w:docPartBody>
        <w:p w:rsidR="00AF716D" w:rsidRDefault="00CA0916" w:rsidP="00CA0916">
          <w:pPr>
            <w:pStyle w:val="4916F0EC7A93462A8FF814EFBCA50E2D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580B9FCC9BC406586F78E5089E6E2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57DBBB-242D-4089-B966-1B4F66971F9F}"/>
      </w:docPartPr>
      <w:docPartBody>
        <w:p w:rsidR="00AF716D" w:rsidRDefault="00CA0916" w:rsidP="00CA0916">
          <w:pPr>
            <w:pStyle w:val="D580B9FCC9BC406586F78E5089E6E2F2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540DC3B70C4634B3B4293144A032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6501B-D44B-41F6-9A90-74B21867277F}"/>
      </w:docPartPr>
      <w:docPartBody>
        <w:p w:rsidR="00AF716D" w:rsidRDefault="00CA0916" w:rsidP="00CA0916">
          <w:pPr>
            <w:pStyle w:val="5A540DC3B70C4634B3B4293144A032D6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EAF78BD51514451ABC29DDA90DB3A5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8EEF66-AF60-41BE-8253-8FF348BD7DF9}"/>
      </w:docPartPr>
      <w:docPartBody>
        <w:p w:rsidR="00AF716D" w:rsidRDefault="00CA0916" w:rsidP="00CA0916">
          <w:pPr>
            <w:pStyle w:val="EAF78BD51514451ABC29DDA90DB3A538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09117960EF6D4FA5BBA060D346AAB1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3BAA8D-231E-4276-9451-7D859545C748}"/>
      </w:docPartPr>
      <w:docPartBody>
        <w:p w:rsidR="00AF716D" w:rsidRDefault="00CA0916" w:rsidP="00CA0916">
          <w:pPr>
            <w:pStyle w:val="09117960EF6D4FA5BBA060D346AAB184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29C8099F2A2646EDA9DFCE3F6AE1E0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3175-8F78-45F2-8F09-0B557A4F6573}"/>
      </w:docPartPr>
      <w:docPartBody>
        <w:p w:rsidR="00AF716D" w:rsidRDefault="00CA0916" w:rsidP="00CA0916">
          <w:pPr>
            <w:pStyle w:val="29C8099F2A2646EDA9DFCE3F6AE1E063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F60139492D9443FF85C9633199F79C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AAF12-19B0-417B-8F86-3DBC8DCE0483}"/>
      </w:docPartPr>
      <w:docPartBody>
        <w:p w:rsidR="00AF716D" w:rsidRDefault="00CA0916" w:rsidP="00CA0916">
          <w:pPr>
            <w:pStyle w:val="F60139492D9443FF85C9633199F79C23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C82C69204DF41D2817DCF4E3DE727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8990E-EC9A-43E0-9957-813420770084}"/>
      </w:docPartPr>
      <w:docPartBody>
        <w:p w:rsidR="00AF716D" w:rsidRDefault="00CA0916" w:rsidP="00CA0916">
          <w:pPr>
            <w:pStyle w:val="3C82C69204DF41D2817DCF4E3DE72778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31CEFCB19FB149AAB31907F30D0B4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11E89C-5B5C-42BB-8DC6-F2876E67A78B}"/>
      </w:docPartPr>
      <w:docPartBody>
        <w:p w:rsidR="00AF716D" w:rsidRDefault="00CA0916" w:rsidP="00CA0916">
          <w:pPr>
            <w:pStyle w:val="31CEFCB19FB149AAB31907F30D0B4310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6BF135E6A064C1687B1451B9B2690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B300DF-B6C9-4FA8-A9BC-0A57F028A0A5}"/>
      </w:docPartPr>
      <w:docPartBody>
        <w:p w:rsidR="00AF716D" w:rsidRDefault="00CA0916" w:rsidP="00CA0916">
          <w:pPr>
            <w:pStyle w:val="16BF135E6A064C1687B1451B9B2690B1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75F90756445E4DF39A1B173F6AC954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53924A-A216-4C37-B755-D3B66576C8FB}"/>
      </w:docPartPr>
      <w:docPartBody>
        <w:p w:rsidR="00AF716D" w:rsidRDefault="00CA0916" w:rsidP="00CA0916">
          <w:pPr>
            <w:pStyle w:val="75F90756445E4DF39A1B173F6AC95423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085A699824A44A5E8722F48A38D10B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06F4D1-CEE9-4269-916F-75AFF62CC1C2}"/>
      </w:docPartPr>
      <w:docPartBody>
        <w:p w:rsidR="00AF716D" w:rsidRDefault="00CA0916" w:rsidP="00CA0916">
          <w:pPr>
            <w:pStyle w:val="085A699824A44A5E8722F48A38D10BB9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045405E9631746E0976724DE0260DA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B7CBB7-667E-4D96-B875-CC4FBA50D71D}"/>
      </w:docPartPr>
      <w:docPartBody>
        <w:p w:rsidR="00AF716D" w:rsidRDefault="00CA0916" w:rsidP="00CA0916">
          <w:pPr>
            <w:pStyle w:val="045405E9631746E0976724DE0260DAF9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7755391B4A96412EBB63005C852B46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0C5923-CD3C-439F-8337-2114CCBD21E2}"/>
      </w:docPartPr>
      <w:docPartBody>
        <w:p w:rsidR="00AF716D" w:rsidRDefault="00CA0916" w:rsidP="00CA0916">
          <w:pPr>
            <w:pStyle w:val="7755391B4A96412EBB63005C852B46A2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FFB1AF3F0654943B94BF2B0DD8C4A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FA027F-1CBB-44D6-9782-5FDDF6A42237}"/>
      </w:docPartPr>
      <w:docPartBody>
        <w:p w:rsidR="00AF716D" w:rsidRDefault="00CA0916" w:rsidP="00CA0916">
          <w:pPr>
            <w:pStyle w:val="CFFB1AF3F0654943B94BF2B0DD8C4AE7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23BB5B67F96E476E9F135073102319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6E972E-A825-4621-AE94-F33B7D9162DB}"/>
      </w:docPartPr>
      <w:docPartBody>
        <w:p w:rsidR="00AF716D" w:rsidRDefault="00CA0916" w:rsidP="00CA0916">
          <w:pPr>
            <w:pStyle w:val="23BB5B67F96E476E9F135073102319EA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388E8FF541AC443ABE3AF406065183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0D6C41-C897-4AAE-8A75-2509618D2269}"/>
      </w:docPartPr>
      <w:docPartBody>
        <w:p w:rsidR="00AF716D" w:rsidRDefault="00CA0916" w:rsidP="00CA0916">
          <w:pPr>
            <w:pStyle w:val="388E8FF541AC443ABE3AF40606518376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E6731E73D54EE1B0B8EECEF0E04C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E1E73F-C48A-4C6E-97D2-BC8B3A0FC92D}"/>
      </w:docPartPr>
      <w:docPartBody>
        <w:p w:rsidR="00AF716D" w:rsidRDefault="00CA0916" w:rsidP="00CA0916">
          <w:pPr>
            <w:pStyle w:val="74E6731E73D54EE1B0B8EECEF0E04CE5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CA9B2F448221461CBE154B359E01C3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CD0D53-A6A8-4823-9423-1A2C31FA8A8A}"/>
      </w:docPartPr>
      <w:docPartBody>
        <w:p w:rsidR="00AF716D" w:rsidRDefault="00CA0916" w:rsidP="00CA0916">
          <w:pPr>
            <w:pStyle w:val="CA9B2F448221461CBE154B359E01C3D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5C8DC2645BDD44FD9CB7FBBCE8995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4AECB8-B6B8-4278-A870-858DF44D7428}"/>
      </w:docPartPr>
      <w:docPartBody>
        <w:p w:rsidR="00AF716D" w:rsidRDefault="00CA0916" w:rsidP="00CA0916">
          <w:pPr>
            <w:pStyle w:val="5C8DC2645BDD44FD9CB7FBBCE8995DC6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A8A404B853E40D38A84797A6DC2A6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570CB-0D83-46DF-BCC3-170D50E97B60}"/>
      </w:docPartPr>
      <w:docPartBody>
        <w:p w:rsidR="00AF716D" w:rsidRDefault="00CA0916" w:rsidP="00CA0916">
          <w:pPr>
            <w:pStyle w:val="2A8A404B853E40D38A84797A6DC2A6AB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27147926B304B20B82D42A4FF32CF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2BA484-31CA-4419-B1E0-1CA4F2F8EBEB}"/>
      </w:docPartPr>
      <w:docPartBody>
        <w:p w:rsidR="00AF716D" w:rsidRDefault="00CA0916" w:rsidP="00CA0916">
          <w:pPr>
            <w:pStyle w:val="927147926B304B20B82D42A4FF32CF78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9C7CC1C9F267447BA74AB4266C70D5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491F1B-34D6-43CD-9081-C0CB1B6E87FB}"/>
      </w:docPartPr>
      <w:docPartBody>
        <w:p w:rsidR="00AF716D" w:rsidRDefault="00CA0916" w:rsidP="00CA0916">
          <w:pPr>
            <w:pStyle w:val="9C7CC1C9F267447BA74AB4266C70D521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97050377D35345F093B02EC9961049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BDC757-7BE8-4AED-90C6-474C6412962B}"/>
      </w:docPartPr>
      <w:docPartBody>
        <w:p w:rsidR="00AF716D" w:rsidRDefault="00CA0916" w:rsidP="00CA0916">
          <w:pPr>
            <w:pStyle w:val="97050377D35345F093B02EC996104951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482CE0291EFE451A9B74AFF65A6069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D58F0-DC54-4E2E-BB7D-7665254F68F7}"/>
      </w:docPartPr>
      <w:docPartBody>
        <w:p w:rsidR="00AF716D" w:rsidRDefault="00CA0916" w:rsidP="00CA0916">
          <w:pPr>
            <w:pStyle w:val="482CE0291EFE451A9B74AFF65A6069FF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72E8C7D7098142BE98557AD5EE02E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1F9107-8EF2-43CF-8931-76F8317D2D78}"/>
      </w:docPartPr>
      <w:docPartBody>
        <w:p w:rsidR="00AF716D" w:rsidRDefault="00CA0916" w:rsidP="00CA0916">
          <w:pPr>
            <w:pStyle w:val="72E8C7D7098142BE98557AD5EE02E140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0C9CF2F1BC4ACAA8C0B407FDC9D7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D80562-84F4-4DD7-A2EB-7424AFED3E46}"/>
      </w:docPartPr>
      <w:docPartBody>
        <w:p w:rsidR="00AF716D" w:rsidRDefault="00CA0916" w:rsidP="00CA0916">
          <w:pPr>
            <w:pStyle w:val="CD0C9CF2F1BC4ACAA8C0B407FDC9D7A7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AA54549DB6C24534BABD26884755E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E3563-554B-44B1-81D9-0757B190F49F}"/>
      </w:docPartPr>
      <w:docPartBody>
        <w:p w:rsidR="00AF716D" w:rsidRDefault="00CA0916" w:rsidP="00CA0916">
          <w:pPr>
            <w:pStyle w:val="AA54549DB6C24534BABD26884755E77A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6A3EA80773B474897C556643FC554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8C98DE-5345-4F07-B56F-36551BF9952B}"/>
      </w:docPartPr>
      <w:docPartBody>
        <w:p w:rsidR="00AF716D" w:rsidRDefault="00CA0916" w:rsidP="00CA0916">
          <w:pPr>
            <w:pStyle w:val="36A3EA80773B474897C556643FC554C5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18A961BF42E84BCE8DE651A959E20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C0CC93-40F7-4E61-A94D-29795CBB351A}"/>
      </w:docPartPr>
      <w:docPartBody>
        <w:p w:rsidR="00AF716D" w:rsidRDefault="00CA0916" w:rsidP="00CA0916">
          <w:pPr>
            <w:pStyle w:val="18A961BF42E84BCE8DE651A959E20F1F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57975FFEE8574068B30BA2CF91A1C9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513988-E104-4F01-89D6-12832E591796}"/>
      </w:docPartPr>
      <w:docPartBody>
        <w:p w:rsidR="00AF716D" w:rsidRDefault="00CA0916" w:rsidP="00CA0916">
          <w:pPr>
            <w:pStyle w:val="57975FFEE8574068B30BA2CF91A1C984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4D482CCE843B4C79B07633A74771D4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628DBA-3F20-48E8-8E17-C2C73671B90B}"/>
      </w:docPartPr>
      <w:docPartBody>
        <w:p w:rsidR="00AF716D" w:rsidRDefault="00CA0916" w:rsidP="00CA0916">
          <w:pPr>
            <w:pStyle w:val="4D482CCE843B4C79B07633A74771D492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8972C3E3A37646919B40F2353563EB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A75F6E-222C-491D-A691-B7FAC8E8F884}"/>
      </w:docPartPr>
      <w:docPartBody>
        <w:p w:rsidR="00AF716D" w:rsidRDefault="00CA0916" w:rsidP="00CA0916">
          <w:pPr>
            <w:pStyle w:val="8972C3E3A37646919B40F2353563EB79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B72DB6BA67B4D7E89D1572A982020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A4749-EF4C-4F96-9F8E-901951852473}"/>
      </w:docPartPr>
      <w:docPartBody>
        <w:p w:rsidR="00AF716D" w:rsidRDefault="00CA0916" w:rsidP="00CA0916">
          <w:pPr>
            <w:pStyle w:val="BB72DB6BA67B4D7E89D1572A98202093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6C6A8B410194412988EBF27E200CA4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73B1C-90D1-408E-A460-67E649331F25}"/>
      </w:docPartPr>
      <w:docPartBody>
        <w:p w:rsidR="00AF716D" w:rsidRDefault="00CA0916" w:rsidP="00CA0916">
          <w:pPr>
            <w:pStyle w:val="6C6A8B410194412988EBF27E200CA4FF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1C10CB2418334E05AA1F20F7791246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EFD505-9A29-4FA2-BEE0-9A0994502248}"/>
      </w:docPartPr>
      <w:docPartBody>
        <w:p w:rsidR="00AF716D" w:rsidRDefault="00CA0916" w:rsidP="00CA0916">
          <w:pPr>
            <w:pStyle w:val="1C10CB2418334E05AA1F20F779124683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B7B74E30964EC18E61F9273D1C0F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58AD37-A63B-4F2A-8AA5-547D0EB97AC7}"/>
      </w:docPartPr>
      <w:docPartBody>
        <w:p w:rsidR="00AF716D" w:rsidRDefault="00CA0916" w:rsidP="00CA0916">
          <w:pPr>
            <w:pStyle w:val="77B7B74E30964EC18E61F9273D1C0F0E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4E5EB6F0026D46DAA7B0A9DD7518F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D458B-C6EC-428B-A0B8-7952F639FC7F}"/>
      </w:docPartPr>
      <w:docPartBody>
        <w:p w:rsidR="00AF716D" w:rsidRDefault="00CA0916" w:rsidP="00CA0916">
          <w:pPr>
            <w:pStyle w:val="4E5EB6F0026D46DAA7B0A9DD7518F16A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7A5AD7ACAA224B1C9F38B81940C98C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C74EA6-3535-4BE0-9C8F-88DEB1DB60EA}"/>
      </w:docPartPr>
      <w:docPartBody>
        <w:p w:rsidR="00AF716D" w:rsidRDefault="00CA0916" w:rsidP="00CA0916">
          <w:pPr>
            <w:pStyle w:val="7A5AD7ACAA224B1C9F38B81940C98C4B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B36CA1FE64746DFBE61F9C619F02D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B51CC-571E-4E97-8408-2510602734E3}"/>
      </w:docPartPr>
      <w:docPartBody>
        <w:p w:rsidR="00AF716D" w:rsidRDefault="00CA0916" w:rsidP="00CA0916">
          <w:pPr>
            <w:pStyle w:val="0B36CA1FE64746DFBE61F9C619F02DD5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8323863C284A9881D914BFA9F32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9BBD5-6B0F-45F2-939A-0C47959B260A}"/>
      </w:docPartPr>
      <w:docPartBody>
        <w:p w:rsidR="00AF716D" w:rsidRDefault="00CA0916" w:rsidP="00CA0916">
          <w:pPr>
            <w:pStyle w:val="EA8323863C284A9881D914BFA9F32DD2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A216E65AFC6B4EA1B3128C365372B7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07D673-324E-4080-98B1-571F10615EDE}"/>
      </w:docPartPr>
      <w:docPartBody>
        <w:p w:rsidR="00AF716D" w:rsidRDefault="00CA0916" w:rsidP="00CA0916">
          <w:pPr>
            <w:pStyle w:val="A216E65AFC6B4EA1B3128C365372B77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65BF224810E74CD1A25C04CC953A0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5C1EAF-B1C9-46B5-A1BA-F3B606D655A3}"/>
      </w:docPartPr>
      <w:docPartBody>
        <w:p w:rsidR="00AF716D" w:rsidRDefault="00CA0916" w:rsidP="00CA0916">
          <w:pPr>
            <w:pStyle w:val="65BF224810E74CD1A25C04CC953A0158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065D761CE4B443BCB5C1F1DF13E32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B7C231-E223-424B-83E6-E81A40FD95EE}"/>
      </w:docPartPr>
      <w:docPartBody>
        <w:p w:rsidR="00AF716D" w:rsidRDefault="00CA0916" w:rsidP="00CA0916">
          <w:pPr>
            <w:pStyle w:val="065D761CE4B443BCB5C1F1DF13E32D6C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1D5654A23C2347CEA63D9E8496A036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AF90EC-1510-45F9-9A2A-2CA0AA364E2E}"/>
      </w:docPartPr>
      <w:docPartBody>
        <w:p w:rsidR="00AF716D" w:rsidRDefault="00CA0916" w:rsidP="00CA0916">
          <w:pPr>
            <w:pStyle w:val="1D5654A23C2347CEA63D9E8496A03623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8E359701C174419BDFF64BE7A28D9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C2614A-0ADF-4006-A7C7-BA3E0CCEC655}"/>
      </w:docPartPr>
      <w:docPartBody>
        <w:p w:rsidR="00AF716D" w:rsidRDefault="00CA0916" w:rsidP="00CA0916">
          <w:pPr>
            <w:pStyle w:val="E8E359701C174419BDFF64BE7A28D977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4113EBC4312E498690107F2BB6BC6A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B99601-FE59-4E35-8CE8-4589115E750B}"/>
      </w:docPartPr>
      <w:docPartBody>
        <w:p w:rsidR="00AF716D" w:rsidRDefault="00CA0916" w:rsidP="00CA0916">
          <w:pPr>
            <w:pStyle w:val="4113EBC4312E498690107F2BB6BC6A96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B6FA326833041C991D34537C88AF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9CB120-A830-4BBC-B5AA-5A1188E062DD}"/>
      </w:docPartPr>
      <w:docPartBody>
        <w:p w:rsidR="00AF716D" w:rsidRDefault="00CA0916" w:rsidP="00CA0916">
          <w:pPr>
            <w:pStyle w:val="BB6FA326833041C991D34537C88AF9D0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3F5ACB2F985E4209AD12F86070B86B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8D893-6471-4E81-8AD6-9FEBFC6A0706}"/>
      </w:docPartPr>
      <w:docPartBody>
        <w:p w:rsidR="00AF716D" w:rsidRDefault="00CA0916" w:rsidP="00CA0916">
          <w:pPr>
            <w:pStyle w:val="3F5ACB2F985E4209AD12F86070B86BA1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4CC142D926FB46D59462B97D87041E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835EEC-ACEA-49A2-9B94-F92236D337E7}"/>
      </w:docPartPr>
      <w:docPartBody>
        <w:p w:rsidR="00AF716D" w:rsidRDefault="00CA0916" w:rsidP="00CA0916">
          <w:pPr>
            <w:pStyle w:val="4CC142D926FB46D59462B97D87041E49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8BA627277B0341FC90193DEF91DBA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DE3FA9-2C7E-4EA1-BE97-F29F4D9E55ED}"/>
      </w:docPartPr>
      <w:docPartBody>
        <w:p w:rsidR="00AF716D" w:rsidRDefault="00CA0916" w:rsidP="00CA0916">
          <w:pPr>
            <w:pStyle w:val="8BA627277B0341FC90193DEF91DBA587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2A16A483F39A40AFA25A30BCF938F9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D7796C-6627-42F7-8275-D324E7B94767}"/>
      </w:docPartPr>
      <w:docPartBody>
        <w:p w:rsidR="00AF716D" w:rsidRDefault="00CA0916" w:rsidP="00CA0916">
          <w:pPr>
            <w:pStyle w:val="2A16A483F39A40AFA25A30BCF938F90B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775948BCF9646BEA1122D7B98A741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CAC5A-2BBA-4E5A-9438-3DF4D6E48503}"/>
      </w:docPartPr>
      <w:docPartBody>
        <w:p w:rsidR="00AF716D" w:rsidRDefault="00CA0916" w:rsidP="00CA0916">
          <w:pPr>
            <w:pStyle w:val="6775948BCF9646BEA1122D7B98A74176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0F3A9CBAA9044B43A717071BF3320F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B05A21-7BD6-448D-A99E-C5FBE01C4026}"/>
      </w:docPartPr>
      <w:docPartBody>
        <w:p w:rsidR="00AF716D" w:rsidRDefault="00CA0916" w:rsidP="00CA0916">
          <w:pPr>
            <w:pStyle w:val="0F3A9CBAA9044B43A717071BF3320F28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4E9755A860FB45B98D6E6AEF1EEAEF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A2C91C-4AEB-4056-82CA-F003A2471615}"/>
      </w:docPartPr>
      <w:docPartBody>
        <w:p w:rsidR="00AF716D" w:rsidRDefault="00CA0916" w:rsidP="00CA0916">
          <w:pPr>
            <w:pStyle w:val="4E9755A860FB45B98D6E6AEF1EEAEF83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2C861BD0EFE4C03BD4CC8AB292F02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583F6-C0C4-47B7-9E9F-B591ECC77CE3}"/>
      </w:docPartPr>
      <w:docPartBody>
        <w:p w:rsidR="00AF716D" w:rsidRDefault="00CA0916" w:rsidP="00CA0916">
          <w:pPr>
            <w:pStyle w:val="52C861BD0EFE4C03BD4CC8AB292F02E1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0D01CF7562984808A4923B623E204D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A6E7B3-DBBB-48DB-9BBE-F68AC8BA0A9A}"/>
      </w:docPartPr>
      <w:docPartBody>
        <w:p w:rsidR="00AF716D" w:rsidRDefault="00CA0916" w:rsidP="00CA0916">
          <w:pPr>
            <w:pStyle w:val="0D01CF7562984808A4923B623E204D1E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61969EC9DD954858935C3FCED4C2F0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3CFE96-F39B-4E77-A73E-769B2D7E4EB8}"/>
      </w:docPartPr>
      <w:docPartBody>
        <w:p w:rsidR="00AF716D" w:rsidRDefault="00CA0916" w:rsidP="00CA0916">
          <w:pPr>
            <w:pStyle w:val="61969EC9DD954858935C3FCED4C2F047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E7EDF3AE3A645DE89B01E8D04B97F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3C1B26-9C04-4F8A-82BC-37BB1B83A120}"/>
      </w:docPartPr>
      <w:docPartBody>
        <w:p w:rsidR="00AF716D" w:rsidRDefault="00CA0916" w:rsidP="00CA0916">
          <w:pPr>
            <w:pStyle w:val="5E7EDF3AE3A645DE89B01E8D04B97F5D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985E2261C9F4E0DA0E9B66690E7AA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416432-179F-4A92-9B85-5E12ABA708C6}"/>
      </w:docPartPr>
      <w:docPartBody>
        <w:p w:rsidR="00AF716D" w:rsidRDefault="00CA0916" w:rsidP="00CA0916">
          <w:pPr>
            <w:pStyle w:val="B985E2261C9F4E0DA0E9B66690E7AAA4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36F5C884E9B84098BAEF2BC7F273A2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3BCA7F-0F63-4237-ACA2-109AFEC045CB}"/>
      </w:docPartPr>
      <w:docPartBody>
        <w:p w:rsidR="00AF716D" w:rsidRDefault="00CA0916" w:rsidP="00CA0916">
          <w:pPr>
            <w:pStyle w:val="36F5C884E9B84098BAEF2BC7F273A205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39394E0C484349E19697ABAB30323E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770063-A444-4441-9646-D46F031D5B9D}"/>
      </w:docPartPr>
      <w:docPartBody>
        <w:p w:rsidR="00AF716D" w:rsidRDefault="00CA0916" w:rsidP="00CA0916">
          <w:pPr>
            <w:pStyle w:val="39394E0C484349E19697ABAB30323E96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878F1A9D480B4260A3010391C30414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18C83E-6A5A-47F9-BDB8-F81A26F02796}"/>
      </w:docPartPr>
      <w:docPartBody>
        <w:p w:rsidR="00AF716D" w:rsidRDefault="00CA0916" w:rsidP="00CA0916">
          <w:pPr>
            <w:pStyle w:val="878F1A9D480B4260A3010391C304140B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7DAD73F5D985454C9F0DDC00338D2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749CD4-7553-450A-9E8F-BB782BA7160F}"/>
      </w:docPartPr>
      <w:docPartBody>
        <w:p w:rsidR="00AF716D" w:rsidRDefault="00CA0916" w:rsidP="00CA0916">
          <w:pPr>
            <w:pStyle w:val="7DAD73F5D985454C9F0DDC00338D2703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E3D3E18004475498D78543A80E2D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ABAC8-C336-4A43-8544-BA03CBEE6BD3}"/>
      </w:docPartPr>
      <w:docPartBody>
        <w:p w:rsidR="00AF716D" w:rsidRDefault="00CA0916" w:rsidP="00CA0916">
          <w:pPr>
            <w:pStyle w:val="B0E3D3E18004475498D78543A80E2DB9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09E90097A1194D5484E98884EE7281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B999F4-D77C-4FFD-ADB5-EBBFC791C5F2}"/>
      </w:docPartPr>
      <w:docPartBody>
        <w:p w:rsidR="00AF716D" w:rsidRDefault="00CA0916" w:rsidP="00CA0916">
          <w:pPr>
            <w:pStyle w:val="09E90097A1194D5484E98884EE7281EB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A1AA5D6C624805A81814FDC95779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7C3AC9-5D79-4276-AA79-EDA881F91CA7}"/>
      </w:docPartPr>
      <w:docPartBody>
        <w:p w:rsidR="00AF716D" w:rsidRDefault="00CA0916" w:rsidP="00CA0916">
          <w:pPr>
            <w:pStyle w:val="F5A1AA5D6C624805A81814FDC957798F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C2282BF635764D9AA8D3FB05E1F83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158861-C29F-4225-BCE8-9525BD0B2D51}"/>
      </w:docPartPr>
      <w:docPartBody>
        <w:p w:rsidR="00AF716D" w:rsidRDefault="00CA0916" w:rsidP="00CA0916">
          <w:pPr>
            <w:pStyle w:val="C2282BF635764D9AA8D3FB05E1F837D2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45EB9BD6567B4DA39CC9B4FC912E46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366A2E-7E45-4143-B1B4-9EE3417B89D8}"/>
      </w:docPartPr>
      <w:docPartBody>
        <w:p w:rsidR="00AF716D" w:rsidRDefault="00CA0916" w:rsidP="00CA0916">
          <w:pPr>
            <w:pStyle w:val="45EB9BD6567B4DA39CC9B4FC912E46BB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C7B478D23F9C48F8B238E067CFC30C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29F673-7DF4-4835-95EC-59C0052743F4}"/>
      </w:docPartPr>
      <w:docPartBody>
        <w:p w:rsidR="00AF716D" w:rsidRDefault="00CA0916" w:rsidP="00CA0916">
          <w:pPr>
            <w:pStyle w:val="C7B478D23F9C48F8B238E067CFC30CC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EA755DD51A574EDB8B1BF176BB1264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9E5A26-98A6-4D93-AA23-F9FEC4840AE0}"/>
      </w:docPartPr>
      <w:docPartBody>
        <w:p w:rsidR="00AF716D" w:rsidRDefault="00CA0916" w:rsidP="00CA0916">
          <w:pPr>
            <w:pStyle w:val="EA755DD51A574EDB8B1BF176BB12646B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EAAB1F98304B91B69A12E3CBEADA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479763-1B7D-4851-96B1-60562A7891B3}"/>
      </w:docPartPr>
      <w:docPartBody>
        <w:p w:rsidR="00AF716D" w:rsidRDefault="00CA0916" w:rsidP="00CA0916">
          <w:pPr>
            <w:pStyle w:val="04EAAB1F98304B91B69A12E3CBEADAD9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14E5355F9183481E8E62F5A8DCE91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2FD2E8-4A23-41B9-BA7A-DA2F3ACCD2D1}"/>
      </w:docPartPr>
      <w:docPartBody>
        <w:p w:rsidR="00AF716D" w:rsidRDefault="00CA0916" w:rsidP="00CA0916">
          <w:pPr>
            <w:pStyle w:val="14E5355F9183481E8E62F5A8DCE911F2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01EF7CAC39564D199C01D87B886E36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26BF0-7294-46CE-AD1B-91B742B90301}"/>
      </w:docPartPr>
      <w:docPartBody>
        <w:p w:rsidR="00AF716D" w:rsidRDefault="00CA0916" w:rsidP="00CA0916">
          <w:pPr>
            <w:pStyle w:val="01EF7CAC39564D199C01D87B886E365D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D472B40622E400180067095C801FD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42264D-527D-42BC-9CDA-251D9BB3D996}"/>
      </w:docPartPr>
      <w:docPartBody>
        <w:p w:rsidR="00AF716D" w:rsidRDefault="00CA0916" w:rsidP="00CA0916">
          <w:pPr>
            <w:pStyle w:val="8D472B40622E400180067095C801FDEA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C0615029DD1A4F9F8D42CBC813D4C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60623E-BB69-41BE-B0F4-5863E3CCD670}"/>
      </w:docPartPr>
      <w:docPartBody>
        <w:p w:rsidR="00AF716D" w:rsidRDefault="00CA0916" w:rsidP="00CA0916">
          <w:pPr>
            <w:pStyle w:val="C0615029DD1A4F9F8D42CBC813D4C602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64C03735DB2941DA9AAB65E3C1139B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FC26F1-AA08-4A14-B295-15D48A3D0593}"/>
      </w:docPartPr>
      <w:docPartBody>
        <w:p w:rsidR="00AF716D" w:rsidRDefault="00CA0916" w:rsidP="00CA0916">
          <w:pPr>
            <w:pStyle w:val="64C03735DB2941DA9AAB65E3C1139BA6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266BB49A47456CB6055315CCA187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3AA06B-AAC5-482B-9FE9-36BED244AA3B}"/>
      </w:docPartPr>
      <w:docPartBody>
        <w:p w:rsidR="00AF716D" w:rsidRDefault="00CA0916" w:rsidP="00CA0916">
          <w:pPr>
            <w:pStyle w:val="A3266BB49A47456CB6055315CCA187E7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37D09E4BDDB40C985B11E1844A7CD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D2E2-58B5-4174-8BE5-81AD99E7DD81}"/>
      </w:docPartPr>
      <w:docPartBody>
        <w:p w:rsidR="00AF716D" w:rsidRDefault="00CA0916" w:rsidP="00CA0916">
          <w:pPr>
            <w:pStyle w:val="D37D09E4BDDB40C985B11E1844A7CDA7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217EEF916E2546B082E922DEE569CB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ECD09-3E50-43B5-9048-E8FC7528A705}"/>
      </w:docPartPr>
      <w:docPartBody>
        <w:p w:rsidR="00AF716D" w:rsidRDefault="00CA0916" w:rsidP="00CA0916">
          <w:pPr>
            <w:pStyle w:val="217EEF916E2546B082E922DEE569CBD5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BF483B251D264D979BB249CA1D4E4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074160-3887-4575-9B25-52F2C8B1AA49}"/>
      </w:docPartPr>
      <w:docPartBody>
        <w:p w:rsidR="00AF716D" w:rsidRDefault="00CA0916" w:rsidP="00CA0916">
          <w:pPr>
            <w:pStyle w:val="BF483B251D264D979BB249CA1D4E409D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6AD562CC53954688BBD7BFA8B1E6C4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BE774-FE9F-4965-B944-8DA052F06D05}"/>
      </w:docPartPr>
      <w:docPartBody>
        <w:p w:rsidR="00AF716D" w:rsidRDefault="00CA0916" w:rsidP="00CA0916">
          <w:pPr>
            <w:pStyle w:val="6AD562CC53954688BBD7BFA8B1E6C4A6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6809AF72DC994B7C806D8989F9DD2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DCB017-4EAD-49EF-A41D-88465ED99670}"/>
      </w:docPartPr>
      <w:docPartBody>
        <w:p w:rsidR="00AF716D" w:rsidRDefault="00CA0916" w:rsidP="00CA0916">
          <w:pPr>
            <w:pStyle w:val="6809AF72DC994B7C806D8989F9DD2C1A"/>
          </w:pPr>
          <w:r w:rsidRPr="00B30D8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5360B5008EC45DA913DA2478324A8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7FA9D5-AC20-4448-ACC8-8FA8DC02E412}"/>
      </w:docPartPr>
      <w:docPartBody>
        <w:p w:rsidR="00AF716D" w:rsidRDefault="00CA0916" w:rsidP="00CA0916">
          <w:pPr>
            <w:pStyle w:val="C5360B5008EC45DA913DA2478324A87D"/>
          </w:pPr>
          <w:r>
            <w:rPr>
              <w:rStyle w:val="a3"/>
            </w:rPr>
            <w:t>Введите название лабораторной работы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889A1532FD4048EC82527F67C6FBD1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1D6031-EA5F-4A6A-9AFC-CC02D60F2521}"/>
      </w:docPartPr>
      <w:docPartBody>
        <w:p w:rsidR="00AF716D" w:rsidRDefault="00CA0916" w:rsidP="00CA0916">
          <w:pPr>
            <w:pStyle w:val="889A1532FD4048EC82527F67C6FBD114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4607B03E214122ABA43DD19786CB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29622B-8FA6-4109-91E5-5F25D14869E2}"/>
      </w:docPartPr>
      <w:docPartBody>
        <w:p w:rsidR="00AF716D" w:rsidRDefault="00CA0916" w:rsidP="00CA0916">
          <w:pPr>
            <w:pStyle w:val="704607B03E214122ABA43DD19786CB78"/>
          </w:pPr>
          <w:r>
            <w:rPr>
              <w:rStyle w:val="a3"/>
            </w:rPr>
            <w:t>Введите цели лабораторной работы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06B23533DB3F4C28B7F7A0BF2FDAD9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52B601-EBCC-43BA-829E-B26786938E50}"/>
      </w:docPartPr>
      <w:docPartBody>
        <w:p w:rsidR="00AF716D" w:rsidRDefault="00CA0916" w:rsidP="00CA0916">
          <w:pPr>
            <w:pStyle w:val="06B23533DB3F4C28B7F7A0BF2FDAD974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036B0BCEEF74408C8BDB78F0E7366F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66C42E-0021-4E19-840A-8D12CD97B7CB}"/>
      </w:docPartPr>
      <w:docPartBody>
        <w:p w:rsidR="00AF716D" w:rsidRDefault="00CA0916" w:rsidP="00CA0916">
          <w:pPr>
            <w:pStyle w:val="036B0BCEEF74408C8BDB78F0E7366FB3"/>
          </w:pPr>
          <w:r>
            <w:rPr>
              <w:rStyle w:val="a3"/>
            </w:rPr>
            <w:t>Введите названия и назначения приборов</w:t>
          </w:r>
          <w:r w:rsidRPr="00B30D8B">
            <w:rPr>
              <w:rStyle w:val="a3"/>
            </w:rPr>
            <w:t>.</w:t>
          </w:r>
        </w:p>
      </w:docPartBody>
    </w:docPart>
    <w:docPart>
      <w:docPartPr>
        <w:name w:val="C1543C87C8A44938A6DF8D08FC3DF0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297190-1F94-49F8-A988-3804C9625976}"/>
      </w:docPartPr>
      <w:docPartBody>
        <w:p w:rsidR="00AF716D" w:rsidRDefault="00CA0916" w:rsidP="00CA0916">
          <w:pPr>
            <w:pStyle w:val="C1543C87C8A44938A6DF8D08FC3DF07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407C1AD548BF4FEC8B92F7C5003FC8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1517B-B6BE-4581-BD9E-6B7FAC552730}"/>
      </w:docPartPr>
      <w:docPartBody>
        <w:p w:rsidR="00AF716D" w:rsidRDefault="00CA0916" w:rsidP="00CA0916">
          <w:pPr>
            <w:pStyle w:val="407C1AD548BF4FEC8B92F7C5003FC896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BBA0DA54F674801AB91E564A7BFD6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6A508-B437-43C0-9888-040BEB819425}"/>
      </w:docPartPr>
      <w:docPartBody>
        <w:p w:rsidR="00AF716D" w:rsidRDefault="00CA0916" w:rsidP="00CA0916">
          <w:pPr>
            <w:pStyle w:val="9BBA0DA54F674801AB91E564A7BFD6CE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CA4CD49E56DE4A33BE9651737F0BC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F347D1-3F5F-40DC-AB1F-7AEA21C2C374}"/>
      </w:docPartPr>
      <w:docPartBody>
        <w:p w:rsidR="00AF716D" w:rsidRDefault="00CA0916" w:rsidP="00CA0916">
          <w:pPr>
            <w:pStyle w:val="CA4CD49E56DE4A33BE9651737F0BC9FE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D04E4AA799CE4772859AF5C1F94596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DEF3E-BA22-4155-ADC1-5E317519822F}"/>
      </w:docPartPr>
      <w:docPartBody>
        <w:p w:rsidR="00AF716D" w:rsidRDefault="00CA0916" w:rsidP="00CA0916">
          <w:pPr>
            <w:pStyle w:val="D04E4AA799CE4772859AF5C1F9459638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67E730A5FE04656A6B5389A560AD5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0D819A-BEA3-4459-AEBD-617D12C98620}"/>
      </w:docPartPr>
      <w:docPartBody>
        <w:p w:rsidR="00AF716D" w:rsidRDefault="00CA0916" w:rsidP="00CA0916">
          <w:pPr>
            <w:pStyle w:val="B67E730A5FE04656A6B5389A560AD5B3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0C59BB47E3D3439DB268B645C59AA3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FB2064-9684-489B-8AB3-0EF1738AE61C}"/>
      </w:docPartPr>
      <w:docPartBody>
        <w:p w:rsidR="00AF716D" w:rsidRDefault="00CA0916" w:rsidP="00CA0916">
          <w:pPr>
            <w:pStyle w:val="0C59BB47E3D3439DB268B645C59AA3FB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FD073B5A416D45B195F80A2BBA1105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29246D-F4D9-4F2A-8853-E0FE1C6248E0}"/>
      </w:docPartPr>
      <w:docPartBody>
        <w:p w:rsidR="00AF716D" w:rsidRDefault="00CA0916" w:rsidP="00CA0916">
          <w:pPr>
            <w:pStyle w:val="FD073B5A416D45B195F80A2BBA110543"/>
          </w:pPr>
          <w:r w:rsidRPr="00BC15D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77A32FC856E4AAAAEF02650F55220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9B0C69-FA94-4CD6-A2C5-E868CE4F60A6}"/>
      </w:docPartPr>
      <w:docPartBody>
        <w:p w:rsidR="00AF716D" w:rsidRDefault="00CA0916" w:rsidP="00CA0916">
          <w:pPr>
            <w:pStyle w:val="F77A32FC856E4AAAAEF02650F55220BA"/>
          </w:pPr>
          <w:r w:rsidRPr="008174F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EF25C3A56AB4237B05B231E1A49CB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8DF069-B466-43F6-B864-0C17D57801F6}"/>
      </w:docPartPr>
      <w:docPartBody>
        <w:p w:rsidR="00AF716D" w:rsidRDefault="00CA0916" w:rsidP="00CA0916">
          <w:pPr>
            <w:pStyle w:val="BEF25C3A56AB4237B05B231E1A49CB08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82E871CBBAED4E3C8CC19C2865A941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05159A-29CA-4BD1-A147-1674289C2D84}"/>
      </w:docPartPr>
      <w:docPartBody>
        <w:p w:rsidR="00AF716D" w:rsidRDefault="00CA0916" w:rsidP="00CA0916">
          <w:pPr>
            <w:pStyle w:val="82E871CBBAED4E3C8CC19C2865A941A0"/>
          </w:pPr>
          <w:r w:rsidRPr="004C0597">
            <w:rPr>
              <w:rStyle w:val="a3"/>
            </w:rPr>
            <w:t>Введите название рисунка</w:t>
          </w:r>
        </w:p>
      </w:docPartBody>
    </w:docPart>
    <w:docPart>
      <w:docPartPr>
        <w:name w:val="1390BC5334584D87857378365D2496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C06EA5-3004-46D7-BC3B-5155F006F020}"/>
      </w:docPartPr>
      <w:docPartBody>
        <w:p w:rsidR="00AF716D" w:rsidRDefault="00CA0916" w:rsidP="00CA0916">
          <w:pPr>
            <w:pStyle w:val="1390BC5334584D87857378365D24961E"/>
          </w:pPr>
          <w:r>
            <w:rPr>
              <w:rStyle w:val="a3"/>
            </w:rPr>
            <w:t>Введите название таблицы</w:t>
          </w:r>
          <w:r w:rsidRPr="00BC15D5">
            <w:rPr>
              <w:rStyle w:val="a3"/>
            </w:rPr>
            <w:t>.</w:t>
          </w:r>
        </w:p>
      </w:docPartBody>
    </w:docPart>
    <w:docPart>
      <w:docPartPr>
        <w:name w:val="F6378B21E5CE4D3597DCA9E28FF4BF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CA3E03-CF31-406F-A456-66A9194F30B7}"/>
      </w:docPartPr>
      <w:docPartBody>
        <w:p w:rsidR="00AF716D" w:rsidRDefault="00CA0916" w:rsidP="00CA0916">
          <w:pPr>
            <w:pStyle w:val="F6378B21E5CE4D3597DCA9E28FF4BFC1"/>
          </w:pPr>
          <w:r>
            <w:rPr>
              <w:rStyle w:val="a3"/>
            </w:rPr>
            <w:t>Введите название задания</w:t>
          </w:r>
        </w:p>
      </w:docPartBody>
    </w:docPart>
    <w:docPart>
      <w:docPartPr>
        <w:name w:val="68F40347E2E74617B0F2DC9DADA414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EEE6DA-2F81-497D-8CCE-C1B86FB7B953}"/>
      </w:docPartPr>
      <w:docPartBody>
        <w:p w:rsidR="00AF716D" w:rsidRDefault="00CA0916" w:rsidP="00CA0916">
          <w:pPr>
            <w:pStyle w:val="68F40347E2E74617B0F2DC9DADA414B2"/>
          </w:pPr>
          <w:r w:rsidRPr="00B30D8B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0202B9"/>
    <w:multiLevelType w:val="multilevel"/>
    <w:tmpl w:val="38046E96"/>
    <w:lvl w:ilvl="0">
      <w:start w:val="1"/>
      <w:numFmt w:val="decimal"/>
      <w:pStyle w:val="0E6B1683A9DE47EBB8C8EC5113E77EE6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CE8"/>
    <w:rsid w:val="00226A25"/>
    <w:rsid w:val="0060113E"/>
    <w:rsid w:val="007A0AC5"/>
    <w:rsid w:val="00AF716D"/>
    <w:rsid w:val="00CA0916"/>
    <w:rsid w:val="00FC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0916"/>
    <w:rPr>
      <w:color w:val="808080"/>
    </w:rPr>
  </w:style>
  <w:style w:type="paragraph" w:customStyle="1" w:styleId="06196B7EE604437F94072E2BC94E8F8A">
    <w:name w:val="06196B7EE604437F94072E2BC94E8F8A"/>
    <w:rsid w:val="00FC0CE8"/>
  </w:style>
  <w:style w:type="paragraph" w:customStyle="1" w:styleId="FD36E07DCDBD4CBC81382F7592910C06">
    <w:name w:val="FD36E07DCDBD4CBC81382F7592910C06"/>
    <w:rsid w:val="00FC0CE8"/>
  </w:style>
  <w:style w:type="paragraph" w:customStyle="1" w:styleId="2D910E76B4B049A0B158B69D0B0343A2">
    <w:name w:val="2D910E76B4B049A0B158B69D0B0343A2"/>
    <w:rsid w:val="00FC0CE8"/>
  </w:style>
  <w:style w:type="paragraph" w:customStyle="1" w:styleId="6F65D087ECBF477CB602A6A27D5ED97E">
    <w:name w:val="6F65D087ECBF477CB602A6A27D5ED97E"/>
    <w:rsid w:val="00FC0CE8"/>
  </w:style>
  <w:style w:type="paragraph" w:customStyle="1" w:styleId="2E1AE81D94564FA28D3D82E6D757D629">
    <w:name w:val="2E1AE81D94564FA28D3D82E6D757D629"/>
    <w:rsid w:val="00FC0CE8"/>
  </w:style>
  <w:style w:type="paragraph" w:customStyle="1" w:styleId="976F678E6C15486A9C9386AE2DB58BBE">
    <w:name w:val="976F678E6C15486A9C9386AE2DB58BBE"/>
    <w:rsid w:val="00FC0CE8"/>
  </w:style>
  <w:style w:type="paragraph" w:customStyle="1" w:styleId="D7BBFDC35E434220AA7D1540B17805A4">
    <w:name w:val="D7BBFDC35E434220AA7D1540B17805A4"/>
    <w:rsid w:val="00FC0CE8"/>
  </w:style>
  <w:style w:type="paragraph" w:customStyle="1" w:styleId="7C70D7AD9B344ED589D4B93D9E076900">
    <w:name w:val="7C70D7AD9B344ED589D4B93D9E076900"/>
    <w:rsid w:val="00FC0CE8"/>
  </w:style>
  <w:style w:type="paragraph" w:customStyle="1" w:styleId="70757752D09B41AB816F797C033A7C3C">
    <w:name w:val="70757752D09B41AB816F797C033A7C3C"/>
    <w:rsid w:val="00FC0CE8"/>
  </w:style>
  <w:style w:type="paragraph" w:customStyle="1" w:styleId="FD36E07DCDBD4CBC81382F7592910C061">
    <w:name w:val="FD36E07DCDBD4CBC81382F7592910C061"/>
    <w:rsid w:val="00FC0CE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">
    <w:name w:val="2D910E76B4B049A0B158B69D0B0343A21"/>
    <w:rsid w:val="00FC0CE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">
    <w:name w:val="6F65D087ECBF477CB602A6A27D5ED97E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">
    <w:name w:val="2E1AE81D94564FA28D3D82E6D757D629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">
    <w:name w:val="06196B7EE604437F94072E2BC94E8F8A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1">
    <w:name w:val="976F678E6C15486A9C9386AE2DB58BBE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1">
    <w:name w:val="D7BBFDC35E434220AA7D1540B17805A4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">
    <w:name w:val="70757752D09B41AB816F797C033A7C3C1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2">
    <w:name w:val="FD36E07DCDBD4CBC81382F7592910C062"/>
    <w:rsid w:val="00FC0CE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2">
    <w:name w:val="2D910E76B4B049A0B158B69D0B0343A22"/>
    <w:rsid w:val="00FC0CE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2">
    <w:name w:val="6F65D087ECBF477CB602A6A27D5ED97E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2">
    <w:name w:val="2E1AE81D94564FA28D3D82E6D757D629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2">
    <w:name w:val="06196B7EE604437F94072E2BC94E8F8A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2">
    <w:name w:val="976F678E6C15486A9C9386AE2DB58BBE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2">
    <w:name w:val="D7BBFDC35E434220AA7D1540B17805A4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2">
    <w:name w:val="70757752D09B41AB816F797C033A7C3C2"/>
    <w:rsid w:val="00FC0CE8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3">
    <w:name w:val="FD36E07DCDBD4CBC81382F7592910C063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3">
    <w:name w:val="2D910E76B4B049A0B158B69D0B0343A23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3">
    <w:name w:val="6F65D087ECBF477CB602A6A27D5ED97E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3">
    <w:name w:val="2E1AE81D94564FA28D3D82E6D757D629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3">
    <w:name w:val="06196B7EE604437F94072E2BC94E8F8A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3">
    <w:name w:val="976F678E6C15486A9C9386AE2DB58BBE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3">
    <w:name w:val="D7BBFDC35E434220AA7D1540B17805A4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3">
    <w:name w:val="70757752D09B41AB816F797C033A7C3C3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4">
    <w:name w:val="FD36E07DCDBD4CBC81382F7592910C064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4">
    <w:name w:val="2D910E76B4B049A0B158B69D0B0343A24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4">
    <w:name w:val="6F65D087ECBF477CB602A6A27D5ED97E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4">
    <w:name w:val="2E1AE81D94564FA28D3D82E6D757D629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4">
    <w:name w:val="06196B7EE604437F94072E2BC94E8F8A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4">
    <w:name w:val="976F678E6C15486A9C9386AE2DB58BBE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4">
    <w:name w:val="D7BBFDC35E434220AA7D1540B17805A4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4">
    <w:name w:val="70757752D09B41AB816F797C033A7C3C4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5">
    <w:name w:val="FD36E07DCDBD4CBC81382F7592910C065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5">
    <w:name w:val="2D910E76B4B049A0B158B69D0B0343A25"/>
    <w:rsid w:val="007A0AC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5">
    <w:name w:val="6F65D087ECBF477CB602A6A27D5ED97E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5">
    <w:name w:val="2E1AE81D94564FA28D3D82E6D757D629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5">
    <w:name w:val="06196B7EE604437F94072E2BC94E8F8A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5">
    <w:name w:val="976F678E6C15486A9C9386AE2DB58BBE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5">
    <w:name w:val="D7BBFDC35E434220AA7D1540B17805A4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5">
    <w:name w:val="70757752D09B41AB816F797C033A7C3C5"/>
    <w:rsid w:val="007A0AC5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6">
    <w:name w:val="FD36E07DCDBD4CBC81382F7592910C06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6">
    <w:name w:val="2D910E76B4B049A0B158B69D0B0343A2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6">
    <w:name w:val="6F65D087ECBF477CB602A6A27D5ED97E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6">
    <w:name w:val="2E1AE81D94564FA28D3D82E6D757D629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6">
    <w:name w:val="06196B7EE604437F94072E2BC94E8F8A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6">
    <w:name w:val="976F678E6C15486A9C9386AE2DB58BBE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6">
    <w:name w:val="D7BBFDC35E434220AA7D1540B17805A4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6">
    <w:name w:val="70757752D09B41AB816F797C033A7C3C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7">
    <w:name w:val="FD36E07DCDBD4CBC81382F7592910C067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7">
    <w:name w:val="2D910E76B4B049A0B158B69D0B0343A27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">
    <w:name w:val="EC75D764505042CABA184D9566816A8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7">
    <w:name w:val="6F65D087ECBF477CB602A6A27D5ED97E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7">
    <w:name w:val="2E1AE81D94564FA28D3D82E6D757D629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7">
    <w:name w:val="06196B7EE604437F94072E2BC94E8F8A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976F678E6C15486A9C9386AE2DB58BBE7">
    <w:name w:val="976F678E6C15486A9C9386AE2DB58BBE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D7BBFDC35E434220AA7D1540B17805A47">
    <w:name w:val="D7BBFDC35E434220AA7D1540B17805A4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7">
    <w:name w:val="70757752D09B41AB816F797C033A7C3C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3C4BB2B3D8C425F8F723499D0CB9D8B">
    <w:name w:val="23C4BB2B3D8C425F8F723499D0CB9D8B"/>
    <w:rsid w:val="00CA0916"/>
  </w:style>
  <w:style w:type="paragraph" w:customStyle="1" w:styleId="748CA01C85D44BCEB4513009B9B6BAF7">
    <w:name w:val="748CA01C85D44BCEB4513009B9B6BAF7"/>
    <w:rsid w:val="00CA0916"/>
  </w:style>
  <w:style w:type="paragraph" w:customStyle="1" w:styleId="C306D1C2D0784616835367A8FB7CCE21">
    <w:name w:val="C306D1C2D0784616835367A8FB7CCE21"/>
    <w:rsid w:val="00CA0916"/>
  </w:style>
  <w:style w:type="paragraph" w:customStyle="1" w:styleId="E48B75A50211457AB9ACF2B62F6816F6">
    <w:name w:val="E48B75A50211457AB9ACF2B62F6816F6"/>
    <w:rsid w:val="00CA0916"/>
  </w:style>
  <w:style w:type="paragraph" w:customStyle="1" w:styleId="32F25EC799D349019E5EF5C0960342C9">
    <w:name w:val="32F25EC799D349019E5EF5C0960342C9"/>
    <w:rsid w:val="00CA0916"/>
  </w:style>
  <w:style w:type="paragraph" w:customStyle="1" w:styleId="C601D6C3287845AEBEA4C5327C72C13A">
    <w:name w:val="C601D6C3287845AEBEA4C5327C72C13A"/>
    <w:rsid w:val="00CA0916"/>
  </w:style>
  <w:style w:type="paragraph" w:customStyle="1" w:styleId="0E6B1683A9DE47EBB8C8EC5113E77EE6">
    <w:name w:val="0E6B1683A9DE47EBB8C8EC5113E77EE6"/>
    <w:rsid w:val="00CA0916"/>
  </w:style>
  <w:style w:type="paragraph" w:customStyle="1" w:styleId="6AE1DD853CE549D2A03624AD4CFCAD88">
    <w:name w:val="6AE1DD853CE549D2A03624AD4CFCAD88"/>
    <w:rsid w:val="00CA0916"/>
  </w:style>
  <w:style w:type="paragraph" w:customStyle="1" w:styleId="7AFC0B40885F4C33AD16080B0035A4FA">
    <w:name w:val="7AFC0B40885F4C33AD16080B0035A4FA"/>
    <w:rsid w:val="00CA0916"/>
  </w:style>
  <w:style w:type="paragraph" w:customStyle="1" w:styleId="A213B8200ED94849921B260B7C70BE82">
    <w:name w:val="A213B8200ED94849921B260B7C70BE82"/>
    <w:rsid w:val="00CA0916"/>
  </w:style>
  <w:style w:type="paragraph" w:customStyle="1" w:styleId="14C41A320B4F44CB91E2476EA82E91EC">
    <w:name w:val="14C41A320B4F44CB91E2476EA82E91EC"/>
    <w:rsid w:val="00CA0916"/>
  </w:style>
  <w:style w:type="paragraph" w:customStyle="1" w:styleId="3F5DBECB4A044C958A7E3A0D7147F246">
    <w:name w:val="3F5DBECB4A044C958A7E3A0D7147F246"/>
    <w:rsid w:val="00CA0916"/>
  </w:style>
  <w:style w:type="paragraph" w:customStyle="1" w:styleId="E8890B4EEC91415086CF6F460E4D4792">
    <w:name w:val="E8890B4EEC91415086CF6F460E4D4792"/>
    <w:rsid w:val="00CA0916"/>
  </w:style>
  <w:style w:type="paragraph" w:customStyle="1" w:styleId="FD36E07DCDBD4CBC81382F7592910C068">
    <w:name w:val="FD36E07DCDBD4CBC81382F7592910C068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8">
    <w:name w:val="2D910E76B4B049A0B158B69D0B0343A28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1">
    <w:name w:val="EC75D764505042CABA184D9566816A86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8">
    <w:name w:val="6F65D087ECBF477CB602A6A27D5ED97E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8">
    <w:name w:val="2E1AE81D94564FA28D3D82E6D757D629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8">
    <w:name w:val="06196B7EE604437F94072E2BC94E8F8A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1">
    <w:name w:val="14C41A320B4F44CB91E2476EA82E91EC1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8">
    <w:name w:val="70757752D09B41AB816F797C033A7C3C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E6B1683A9DE47EBB8C8EC5113E77EE61">
    <w:name w:val="0E6B1683A9DE47EBB8C8EC5113E77EE61"/>
    <w:rsid w:val="00CA0916"/>
    <w:pPr>
      <w:numPr>
        <w:numId w:val="1"/>
      </w:numPr>
      <w:tabs>
        <w:tab w:val="left" w:pos="1701"/>
      </w:tabs>
      <w:spacing w:after="0" w:line="360" w:lineRule="auto"/>
      <w:jc w:val="center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9">
    <w:name w:val="FD36E07DCDBD4CBC81382F7592910C069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9">
    <w:name w:val="2D910E76B4B049A0B158B69D0B0343A29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2">
    <w:name w:val="EC75D764505042CABA184D9566816A862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9">
    <w:name w:val="6F65D087ECBF477CB602A6A27D5ED97E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9">
    <w:name w:val="2E1AE81D94564FA28D3D82E6D757D629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9">
    <w:name w:val="06196B7EE604437F94072E2BC94E8F8A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2">
    <w:name w:val="14C41A320B4F44CB91E2476EA82E91EC2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9">
    <w:name w:val="70757752D09B41AB816F797C033A7C3C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E6B1683A9DE47EBB8C8EC5113E77EE62">
    <w:name w:val="0E6B1683A9DE47EBB8C8EC5113E77EE62"/>
    <w:rsid w:val="00CA0916"/>
    <w:pPr>
      <w:tabs>
        <w:tab w:val="num" w:pos="720"/>
        <w:tab w:val="left" w:pos="1701"/>
      </w:tabs>
      <w:spacing w:after="0" w:line="360" w:lineRule="auto"/>
      <w:ind w:left="720" w:hanging="720"/>
      <w:jc w:val="center"/>
    </w:pPr>
    <w:rPr>
      <w:rFonts w:ascii="Times New Roman" w:eastAsiaTheme="minorHAnsi" w:hAnsi="Times New Roman"/>
      <w:sz w:val="28"/>
      <w:lang w:eastAsia="en-US"/>
    </w:rPr>
  </w:style>
  <w:style w:type="paragraph" w:customStyle="1" w:styleId="F825C78862C14135B0ABEEA516E64811">
    <w:name w:val="F825C78862C14135B0ABEEA516E64811"/>
    <w:rsid w:val="00CA0916"/>
  </w:style>
  <w:style w:type="paragraph" w:customStyle="1" w:styleId="EF1C1D910BCD49E1A2199C5E22692F9B">
    <w:name w:val="EF1C1D910BCD49E1A2199C5E22692F9B"/>
    <w:rsid w:val="00CA0916"/>
  </w:style>
  <w:style w:type="paragraph" w:customStyle="1" w:styleId="D82CE90FAF8A47419CF4D69EAB046038">
    <w:name w:val="D82CE90FAF8A47419CF4D69EAB046038"/>
    <w:rsid w:val="00CA0916"/>
  </w:style>
  <w:style w:type="paragraph" w:customStyle="1" w:styleId="1B475AC3ECDE4C73AF9E2A1B25ECBBCE">
    <w:name w:val="1B475AC3ECDE4C73AF9E2A1B25ECBBCE"/>
    <w:rsid w:val="00CA0916"/>
  </w:style>
  <w:style w:type="paragraph" w:customStyle="1" w:styleId="53425821BDC74A9BB8D3A6E899446408">
    <w:name w:val="53425821BDC74A9BB8D3A6E899446408"/>
    <w:rsid w:val="00CA0916"/>
  </w:style>
  <w:style w:type="paragraph" w:customStyle="1" w:styleId="AB0DD072682D49A492CB96D847999FA4">
    <w:name w:val="AB0DD072682D49A492CB96D847999FA4"/>
    <w:rsid w:val="00CA0916"/>
  </w:style>
  <w:style w:type="paragraph" w:customStyle="1" w:styleId="1DF165CEDCCD4ED5B36767EFB6CFD7DB">
    <w:name w:val="1DF165CEDCCD4ED5B36767EFB6CFD7DB"/>
    <w:rsid w:val="00CA0916"/>
  </w:style>
  <w:style w:type="paragraph" w:customStyle="1" w:styleId="07C755BA27B947D8AC7D8E66B0DA062A">
    <w:name w:val="07C755BA27B947D8AC7D8E66B0DA062A"/>
    <w:rsid w:val="00CA0916"/>
  </w:style>
  <w:style w:type="paragraph" w:customStyle="1" w:styleId="1C728B5FF34746858BA4158878120810">
    <w:name w:val="1C728B5FF34746858BA4158878120810"/>
    <w:rsid w:val="00CA0916"/>
  </w:style>
  <w:style w:type="paragraph" w:customStyle="1" w:styleId="215F18AFC37C4406924B247F56E2250A">
    <w:name w:val="215F18AFC37C4406924B247F56E2250A"/>
    <w:rsid w:val="00CA0916"/>
  </w:style>
  <w:style w:type="paragraph" w:customStyle="1" w:styleId="43B20967973240DDA8953E36DF6FD209">
    <w:name w:val="43B20967973240DDA8953E36DF6FD209"/>
    <w:rsid w:val="00CA0916"/>
  </w:style>
  <w:style w:type="paragraph" w:customStyle="1" w:styleId="C91E766DCE894688886424C0F703D388">
    <w:name w:val="C91E766DCE894688886424C0F703D388"/>
    <w:rsid w:val="00CA0916"/>
  </w:style>
  <w:style w:type="paragraph" w:customStyle="1" w:styleId="D95891E15B564A69888AC875EE47D054">
    <w:name w:val="D95891E15B564A69888AC875EE47D054"/>
    <w:rsid w:val="00CA0916"/>
  </w:style>
  <w:style w:type="paragraph" w:customStyle="1" w:styleId="FD36E07DCDBD4CBC81382F7592910C0610">
    <w:name w:val="FD36E07DCDBD4CBC81382F7592910C0610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0">
    <w:name w:val="2D910E76B4B049A0B158B69D0B0343A210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3">
    <w:name w:val="EC75D764505042CABA184D9566816A863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0">
    <w:name w:val="6F65D087ECBF477CB602A6A27D5ED97E1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0">
    <w:name w:val="2E1AE81D94564FA28D3D82E6D757D6291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0">
    <w:name w:val="06196B7EE604437F94072E2BC94E8F8A1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3">
    <w:name w:val="14C41A320B4F44CB91E2476EA82E91EC3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0">
    <w:name w:val="70757752D09B41AB816F797C033A7C3C1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1">
    <w:name w:val="FD36E07DCDBD4CBC81382F7592910C061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1">
    <w:name w:val="2D910E76B4B049A0B158B69D0B0343A21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4">
    <w:name w:val="EC75D764505042CABA184D9566816A864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1">
    <w:name w:val="6F65D087ECBF477CB602A6A27D5ED97E11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1">
    <w:name w:val="2E1AE81D94564FA28D3D82E6D757D62911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1">
    <w:name w:val="06196B7EE604437F94072E2BC94E8F8A11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4">
    <w:name w:val="14C41A320B4F44CB91E2476EA82E91EC4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1">
    <w:name w:val="70757752D09B41AB816F797C033A7C3C11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03C57AE14B4D188536920480D10281">
    <w:name w:val="FD03C57AE14B4D188536920480D10281"/>
    <w:rsid w:val="00CA0916"/>
  </w:style>
  <w:style w:type="paragraph" w:customStyle="1" w:styleId="41827BC8F6FF45158C684C58D7769337">
    <w:name w:val="41827BC8F6FF45158C684C58D7769337"/>
    <w:rsid w:val="00CA0916"/>
  </w:style>
  <w:style w:type="paragraph" w:customStyle="1" w:styleId="4039A299F4C749DCAE14640E16BAF9EB">
    <w:name w:val="4039A299F4C749DCAE14640E16BAF9EB"/>
    <w:rsid w:val="00CA0916"/>
  </w:style>
  <w:style w:type="paragraph" w:customStyle="1" w:styleId="288BC623FC4C490884EC11EBA1417E07">
    <w:name w:val="288BC623FC4C490884EC11EBA1417E07"/>
    <w:rsid w:val="00CA0916"/>
  </w:style>
  <w:style w:type="paragraph" w:customStyle="1" w:styleId="0AF1AB3D3B6D4F8F9D7D4B20CD976BE1">
    <w:name w:val="0AF1AB3D3B6D4F8F9D7D4B20CD976BE1"/>
    <w:rsid w:val="00CA0916"/>
  </w:style>
  <w:style w:type="paragraph" w:customStyle="1" w:styleId="FD36E07DCDBD4CBC81382F7592910C0612">
    <w:name w:val="FD36E07DCDBD4CBC81382F7592910C0612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2">
    <w:name w:val="2D910E76B4B049A0B158B69D0B0343A212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5">
    <w:name w:val="EC75D764505042CABA184D9566816A865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2">
    <w:name w:val="6F65D087ECBF477CB602A6A27D5ED97E12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2">
    <w:name w:val="2E1AE81D94564FA28D3D82E6D757D62912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2">
    <w:name w:val="06196B7EE604437F94072E2BC94E8F8A12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5">
    <w:name w:val="14C41A320B4F44CB91E2476EA82E91EC5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2">
    <w:name w:val="70757752D09B41AB816F797C033A7C3C12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3">
    <w:name w:val="FD36E07DCDBD4CBC81382F7592910C0613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3">
    <w:name w:val="2D910E76B4B049A0B158B69D0B0343A213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6">
    <w:name w:val="EC75D764505042CABA184D9566816A86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3">
    <w:name w:val="6F65D087ECBF477CB602A6A27D5ED97E13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3">
    <w:name w:val="2E1AE81D94564FA28D3D82E6D757D62913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3">
    <w:name w:val="06196B7EE604437F94072E2BC94E8F8A13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6">
    <w:name w:val="14C41A320B4F44CB91E2476EA82E91EC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3">
    <w:name w:val="70757752D09B41AB816F797C033A7C3C13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4">
    <w:name w:val="FD36E07DCDBD4CBC81382F7592910C0614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4">
    <w:name w:val="2D910E76B4B049A0B158B69D0B0343A214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7">
    <w:name w:val="EC75D764505042CABA184D9566816A867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4">
    <w:name w:val="6F65D087ECBF477CB602A6A27D5ED97E14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4">
    <w:name w:val="2E1AE81D94564FA28D3D82E6D757D62914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4">
    <w:name w:val="06196B7EE604437F94072E2BC94E8F8A14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62DD731F2B74B4AAEEE0D2D0854E7AC">
    <w:name w:val="762DD731F2B74B4AAEEE0D2D0854E7AC"/>
    <w:rsid w:val="00CA0916"/>
    <w:pPr>
      <w:tabs>
        <w:tab w:val="num" w:pos="720"/>
      </w:tabs>
      <w:spacing w:after="0" w:line="360" w:lineRule="auto"/>
      <w:ind w:left="1429" w:hanging="360"/>
      <w:contextualSpacing/>
      <w:jc w:val="center"/>
    </w:pPr>
    <w:rPr>
      <w:rFonts w:ascii="Times New Roman" w:eastAsiaTheme="minorHAnsi" w:hAnsi="Times New Roman" w:cs="Times New Roman"/>
      <w:sz w:val="28"/>
      <w:lang w:eastAsia="en-US"/>
    </w:rPr>
  </w:style>
  <w:style w:type="paragraph" w:customStyle="1" w:styleId="14C41A320B4F44CB91E2476EA82E91EC7">
    <w:name w:val="14C41A320B4F44CB91E2476EA82E91EC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4">
    <w:name w:val="70757752D09B41AB816F797C033A7C3C14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304CE14210024AF5A8618C03033E7E4A">
    <w:name w:val="304CE14210024AF5A8618C03033E7E4A"/>
    <w:rsid w:val="00CA0916"/>
  </w:style>
  <w:style w:type="paragraph" w:customStyle="1" w:styleId="2AB55F08073547D4B1C69BD025D1F23D">
    <w:name w:val="2AB55F08073547D4B1C69BD025D1F23D"/>
    <w:rsid w:val="00CA0916"/>
  </w:style>
  <w:style w:type="paragraph" w:customStyle="1" w:styleId="71085D4DB0B74E1B9D5497E54DDCBA0E">
    <w:name w:val="71085D4DB0B74E1B9D5497E54DDCBA0E"/>
    <w:rsid w:val="00CA0916"/>
  </w:style>
  <w:style w:type="paragraph" w:customStyle="1" w:styleId="50065302A00047AEB6472DB0D65A403D">
    <w:name w:val="50065302A00047AEB6472DB0D65A403D"/>
    <w:rsid w:val="00CA0916"/>
  </w:style>
  <w:style w:type="paragraph" w:customStyle="1" w:styleId="340DB98AAFEF4B409FE8B53747AF8558">
    <w:name w:val="340DB98AAFEF4B409FE8B53747AF8558"/>
    <w:rsid w:val="00CA0916"/>
  </w:style>
  <w:style w:type="paragraph" w:customStyle="1" w:styleId="F0E46E272AFE4856B3275C4F16023616">
    <w:name w:val="F0E46E272AFE4856B3275C4F16023616"/>
    <w:rsid w:val="00CA0916"/>
  </w:style>
  <w:style w:type="paragraph" w:customStyle="1" w:styleId="1968BB92D8E2421387A001609B8FF258">
    <w:name w:val="1968BB92D8E2421387A001609B8FF258"/>
    <w:rsid w:val="00CA0916"/>
  </w:style>
  <w:style w:type="paragraph" w:customStyle="1" w:styleId="9E1AE0E3952541ADAEBC063D643C9C15">
    <w:name w:val="9E1AE0E3952541ADAEBC063D643C9C15"/>
    <w:rsid w:val="00CA0916"/>
  </w:style>
  <w:style w:type="paragraph" w:customStyle="1" w:styleId="24433ACC7E1742AC8490F06148604E80">
    <w:name w:val="24433ACC7E1742AC8490F06148604E80"/>
    <w:rsid w:val="00CA0916"/>
  </w:style>
  <w:style w:type="paragraph" w:customStyle="1" w:styleId="47ED1DC5BE114DF2B19A9D44DEDEB0D1">
    <w:name w:val="47ED1DC5BE114DF2B19A9D44DEDEB0D1"/>
    <w:rsid w:val="00CA0916"/>
  </w:style>
  <w:style w:type="paragraph" w:customStyle="1" w:styleId="5520C4CC80B94C04A53704632690F5BC">
    <w:name w:val="5520C4CC80B94C04A53704632690F5BC"/>
    <w:rsid w:val="00CA0916"/>
  </w:style>
  <w:style w:type="paragraph" w:customStyle="1" w:styleId="3DFB4EBF401A47988CCAEB074DD06261">
    <w:name w:val="3DFB4EBF401A47988CCAEB074DD06261"/>
    <w:rsid w:val="00CA0916"/>
  </w:style>
  <w:style w:type="paragraph" w:customStyle="1" w:styleId="EF5BBF7582A8474CB305FF3A810B587A">
    <w:name w:val="EF5BBF7582A8474CB305FF3A810B587A"/>
    <w:rsid w:val="00CA0916"/>
  </w:style>
  <w:style w:type="paragraph" w:customStyle="1" w:styleId="0D4E68D1C1364F9C820863827B372888">
    <w:name w:val="0D4E68D1C1364F9C820863827B372888"/>
    <w:rsid w:val="00CA0916"/>
  </w:style>
  <w:style w:type="paragraph" w:customStyle="1" w:styleId="FD36E07DCDBD4CBC81382F7592910C0615">
    <w:name w:val="FD36E07DCDBD4CBC81382F7592910C0615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5">
    <w:name w:val="2D910E76B4B049A0B158B69D0B0343A215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8">
    <w:name w:val="EC75D764505042CABA184D9566816A868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5">
    <w:name w:val="6F65D087ECBF477CB602A6A27D5ED97E15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5">
    <w:name w:val="2E1AE81D94564FA28D3D82E6D757D62915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5">
    <w:name w:val="06196B7EE604437F94072E2BC94E8F8A15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F270592EEC8421EB55600CB0E1D9801">
    <w:name w:val="FF270592EEC8421EB55600CB0E1D980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8">
    <w:name w:val="14C41A320B4F44CB91E2476EA82E91EC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5">
    <w:name w:val="70757752D09B41AB816F797C033A7C3C15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6">
    <w:name w:val="FD36E07DCDBD4CBC81382F7592910C061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6">
    <w:name w:val="2D910E76B4B049A0B158B69D0B0343A216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9">
    <w:name w:val="EC75D764505042CABA184D9566816A869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6">
    <w:name w:val="6F65D087ECBF477CB602A6A27D5ED97E1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6">
    <w:name w:val="2E1AE81D94564FA28D3D82E6D757D6291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6">
    <w:name w:val="06196B7EE604437F94072E2BC94E8F8A1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7">
    <w:name w:val="FD36E07DCDBD4CBC81382F7592910C0617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7">
    <w:name w:val="2D910E76B4B049A0B158B69D0B0343A217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10">
    <w:name w:val="EC75D764505042CABA184D9566816A8610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7">
    <w:name w:val="6F65D087ECBF477CB602A6A27D5ED97E1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7">
    <w:name w:val="2E1AE81D94564FA28D3D82E6D757D6291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7">
    <w:name w:val="06196B7EE604437F94072E2BC94E8F8A1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8">
    <w:name w:val="FD36E07DCDBD4CBC81382F7592910C0618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8">
    <w:name w:val="2D910E76B4B049A0B158B69D0B0343A218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11">
    <w:name w:val="EC75D764505042CABA184D9566816A861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8">
    <w:name w:val="6F65D087ECBF477CB602A6A27D5ED97E1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8">
    <w:name w:val="2E1AE81D94564FA28D3D82E6D757D6291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8">
    <w:name w:val="06196B7EE604437F94072E2BC94E8F8A18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F270592EEC8421EB55600CB0E1D98011">
    <w:name w:val="FF270592EEC8421EB55600CB0E1D98011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9">
    <w:name w:val="14C41A320B4F44CB91E2476EA82E91EC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6">
    <w:name w:val="70757752D09B41AB816F797C033A7C3C16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19">
    <w:name w:val="FD36E07DCDBD4CBC81382F7592910C0619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19">
    <w:name w:val="2D910E76B4B049A0B158B69D0B0343A219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12">
    <w:name w:val="EC75D764505042CABA184D9566816A8612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19">
    <w:name w:val="6F65D087ECBF477CB602A6A27D5ED97E1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19">
    <w:name w:val="2E1AE81D94564FA28D3D82E6D757D6291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19">
    <w:name w:val="06196B7EE604437F94072E2BC94E8F8A19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FD36E07DCDBD4CBC81382F7592910C0620">
    <w:name w:val="FD36E07DCDBD4CBC81382F7592910C0620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D910E76B4B049A0B158B69D0B0343A220">
    <w:name w:val="2D910E76B4B049A0B158B69D0B0343A220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C75D764505042CABA184D9566816A8613">
    <w:name w:val="EC75D764505042CABA184D9566816A8613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6F65D087ECBF477CB602A6A27D5ED97E20">
    <w:name w:val="6F65D087ECBF477CB602A6A27D5ED97E2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2E1AE81D94564FA28D3D82E6D757D62920">
    <w:name w:val="2E1AE81D94564FA28D3D82E6D757D6292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06196B7EE604437F94072E2BC94E8F8A20">
    <w:name w:val="06196B7EE604437F94072E2BC94E8F8A2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62DD731F2B74B4AAEEE0D2D0854E7AC1">
    <w:name w:val="762DD731F2B74B4AAEEE0D2D0854E7AC1"/>
    <w:rsid w:val="00CA0916"/>
    <w:pPr>
      <w:tabs>
        <w:tab w:val="num" w:pos="720"/>
      </w:tabs>
      <w:spacing w:after="0" w:line="360" w:lineRule="auto"/>
      <w:ind w:left="1069" w:hanging="360"/>
      <w:contextualSpacing/>
      <w:jc w:val="center"/>
    </w:pPr>
    <w:rPr>
      <w:rFonts w:ascii="Times New Roman" w:eastAsiaTheme="minorHAnsi" w:hAnsi="Times New Roman" w:cs="Times New Roman"/>
      <w:sz w:val="28"/>
      <w:lang w:eastAsia="en-US"/>
    </w:rPr>
  </w:style>
  <w:style w:type="paragraph" w:customStyle="1" w:styleId="FF270592EEC8421EB55600CB0E1D98012">
    <w:name w:val="FF270592EEC8421EB55600CB0E1D98012"/>
    <w:rsid w:val="00CA0916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14C41A320B4F44CB91E2476EA82E91EC10">
    <w:name w:val="14C41A320B4F44CB91E2476EA82E91EC10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70757752D09B41AB816F797C033A7C3C17">
    <w:name w:val="70757752D09B41AB816F797C033A7C3C17"/>
    <w:rsid w:val="00CA0916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E411F72272C145C9BA270DE4C085B339">
    <w:name w:val="E411F72272C145C9BA270DE4C085B339"/>
    <w:rsid w:val="00CA0916"/>
  </w:style>
  <w:style w:type="paragraph" w:customStyle="1" w:styleId="A249970C683D426DA8CB87AEF0012301">
    <w:name w:val="A249970C683D426DA8CB87AEF0012301"/>
    <w:rsid w:val="00CA0916"/>
  </w:style>
  <w:style w:type="paragraph" w:customStyle="1" w:styleId="D4219BE9BC3041718CB2ECB2363D2323">
    <w:name w:val="D4219BE9BC3041718CB2ECB2363D2323"/>
    <w:rsid w:val="00CA0916"/>
  </w:style>
  <w:style w:type="paragraph" w:customStyle="1" w:styleId="EE977C4846214AA38DFA07DA7B87ECDD">
    <w:name w:val="EE977C4846214AA38DFA07DA7B87ECDD"/>
    <w:rsid w:val="00CA0916"/>
  </w:style>
  <w:style w:type="paragraph" w:customStyle="1" w:styleId="76889B020EF04D19A449C196F4DE8C8B">
    <w:name w:val="76889B020EF04D19A449C196F4DE8C8B"/>
    <w:rsid w:val="00CA0916"/>
  </w:style>
  <w:style w:type="paragraph" w:customStyle="1" w:styleId="D8A3B8C51ECA4B28B2EF2D9035A8581B">
    <w:name w:val="D8A3B8C51ECA4B28B2EF2D9035A8581B"/>
    <w:rsid w:val="00CA0916"/>
  </w:style>
  <w:style w:type="paragraph" w:customStyle="1" w:styleId="901F6035F6C0400B8B7CFBB5751446F9">
    <w:name w:val="901F6035F6C0400B8B7CFBB5751446F9"/>
    <w:rsid w:val="00CA0916"/>
  </w:style>
  <w:style w:type="paragraph" w:customStyle="1" w:styleId="D58798AD4D1A4B0D8627D34EBD8E74BF">
    <w:name w:val="D58798AD4D1A4B0D8627D34EBD8E74BF"/>
    <w:rsid w:val="00CA0916"/>
  </w:style>
  <w:style w:type="paragraph" w:customStyle="1" w:styleId="60B1F0D75EB1494AA8E09F15F492802D">
    <w:name w:val="60B1F0D75EB1494AA8E09F15F492802D"/>
    <w:rsid w:val="00CA0916"/>
  </w:style>
  <w:style w:type="paragraph" w:customStyle="1" w:styleId="4E6FD100B9624DCCBBCF0385B5854740">
    <w:name w:val="4E6FD100B9624DCCBBCF0385B5854740"/>
    <w:rsid w:val="00CA0916"/>
  </w:style>
  <w:style w:type="paragraph" w:customStyle="1" w:styleId="C34AFAEAD9BA4AAA8F078E1FAFA9E959">
    <w:name w:val="C34AFAEAD9BA4AAA8F078E1FAFA9E959"/>
    <w:rsid w:val="00CA0916"/>
  </w:style>
  <w:style w:type="paragraph" w:customStyle="1" w:styleId="0573D6F193C94EBBA0C124CE980C037E">
    <w:name w:val="0573D6F193C94EBBA0C124CE980C037E"/>
    <w:rsid w:val="00CA0916"/>
  </w:style>
  <w:style w:type="paragraph" w:customStyle="1" w:styleId="F87BD86DC4CE4CAFB24117546EC21F17">
    <w:name w:val="F87BD86DC4CE4CAFB24117546EC21F17"/>
    <w:rsid w:val="00CA0916"/>
  </w:style>
  <w:style w:type="paragraph" w:customStyle="1" w:styleId="BF2157BFC3864BEB9CF60E5953C6D384">
    <w:name w:val="BF2157BFC3864BEB9CF60E5953C6D384"/>
    <w:rsid w:val="00CA0916"/>
  </w:style>
  <w:style w:type="paragraph" w:customStyle="1" w:styleId="F881F5E9F3B845299360C36E905DFADA">
    <w:name w:val="F881F5E9F3B845299360C36E905DFADA"/>
    <w:rsid w:val="00CA0916"/>
  </w:style>
  <w:style w:type="paragraph" w:customStyle="1" w:styleId="154849995C63483E99F1D9F4CEAF982A">
    <w:name w:val="154849995C63483E99F1D9F4CEAF982A"/>
    <w:rsid w:val="00CA0916"/>
  </w:style>
  <w:style w:type="paragraph" w:customStyle="1" w:styleId="829C572F70F14617814A8D0D03CD804D">
    <w:name w:val="829C572F70F14617814A8D0D03CD804D"/>
    <w:rsid w:val="00CA0916"/>
  </w:style>
  <w:style w:type="paragraph" w:customStyle="1" w:styleId="EFA0240C83B54566928E90CC32A0F6B9">
    <w:name w:val="EFA0240C83B54566928E90CC32A0F6B9"/>
    <w:rsid w:val="00CA0916"/>
  </w:style>
  <w:style w:type="paragraph" w:customStyle="1" w:styleId="B76F3A7CEC14403797A4AC8279002066">
    <w:name w:val="B76F3A7CEC14403797A4AC8279002066"/>
    <w:rsid w:val="00CA0916"/>
  </w:style>
  <w:style w:type="paragraph" w:customStyle="1" w:styleId="C3389C32BF004CF5B3ACDE4B3EAEE437">
    <w:name w:val="C3389C32BF004CF5B3ACDE4B3EAEE437"/>
    <w:rsid w:val="00CA0916"/>
  </w:style>
  <w:style w:type="paragraph" w:customStyle="1" w:styleId="1DFD7AF1DABD48BCBA8F173BF28848C5">
    <w:name w:val="1DFD7AF1DABD48BCBA8F173BF28848C5"/>
    <w:rsid w:val="00CA0916"/>
  </w:style>
  <w:style w:type="paragraph" w:customStyle="1" w:styleId="86E2062B15A04A26BDE7A1FE3F94DD5D">
    <w:name w:val="86E2062B15A04A26BDE7A1FE3F94DD5D"/>
    <w:rsid w:val="00CA0916"/>
  </w:style>
  <w:style w:type="paragraph" w:customStyle="1" w:styleId="9AA37EA94CEF44119A8210140F9BF427">
    <w:name w:val="9AA37EA94CEF44119A8210140F9BF427"/>
    <w:rsid w:val="00CA0916"/>
  </w:style>
  <w:style w:type="paragraph" w:customStyle="1" w:styleId="5678A90586624AF8AC55E6A0A4497251">
    <w:name w:val="5678A90586624AF8AC55E6A0A4497251"/>
    <w:rsid w:val="00CA0916"/>
  </w:style>
  <w:style w:type="paragraph" w:customStyle="1" w:styleId="61AF77F65BA54E7DB6BD5F9A2FC02E23">
    <w:name w:val="61AF77F65BA54E7DB6BD5F9A2FC02E23"/>
    <w:rsid w:val="00CA0916"/>
  </w:style>
  <w:style w:type="paragraph" w:customStyle="1" w:styleId="E278DD0702B34CCB8F4433CD28E3EF08">
    <w:name w:val="E278DD0702B34CCB8F4433CD28E3EF08"/>
    <w:rsid w:val="00CA0916"/>
  </w:style>
  <w:style w:type="paragraph" w:customStyle="1" w:styleId="705B96AF412941699D33A21A0946FDBC">
    <w:name w:val="705B96AF412941699D33A21A0946FDBC"/>
    <w:rsid w:val="00CA0916"/>
  </w:style>
  <w:style w:type="paragraph" w:customStyle="1" w:styleId="05863F339FA94C1387F2FAC199D34C60">
    <w:name w:val="05863F339FA94C1387F2FAC199D34C60"/>
    <w:rsid w:val="00CA0916"/>
  </w:style>
  <w:style w:type="paragraph" w:customStyle="1" w:styleId="B4134115842346958E45761CC8184837">
    <w:name w:val="B4134115842346958E45761CC8184837"/>
    <w:rsid w:val="00CA0916"/>
  </w:style>
  <w:style w:type="paragraph" w:customStyle="1" w:styleId="FF23303EDCC84084BAA02C39A2069B4E">
    <w:name w:val="FF23303EDCC84084BAA02C39A2069B4E"/>
    <w:rsid w:val="00CA0916"/>
  </w:style>
  <w:style w:type="paragraph" w:customStyle="1" w:styleId="D4299F7B621A4A20A51F3F154D58E6BE">
    <w:name w:val="D4299F7B621A4A20A51F3F154D58E6BE"/>
    <w:rsid w:val="00CA0916"/>
  </w:style>
  <w:style w:type="paragraph" w:customStyle="1" w:styleId="CC2A33EAC82D4B72948F1AFF28F366D2">
    <w:name w:val="CC2A33EAC82D4B72948F1AFF28F366D2"/>
    <w:rsid w:val="00CA0916"/>
  </w:style>
  <w:style w:type="paragraph" w:customStyle="1" w:styleId="E128E86EF6BC4C29982D3AC2B9F1ECA5">
    <w:name w:val="E128E86EF6BC4C29982D3AC2B9F1ECA5"/>
    <w:rsid w:val="00CA0916"/>
  </w:style>
  <w:style w:type="paragraph" w:customStyle="1" w:styleId="DC54159889CD48FFBE1B39F33C357057">
    <w:name w:val="DC54159889CD48FFBE1B39F33C357057"/>
    <w:rsid w:val="00CA0916"/>
  </w:style>
  <w:style w:type="paragraph" w:customStyle="1" w:styleId="6068BAAABFAA43268872AA7C43FB9AFF">
    <w:name w:val="6068BAAABFAA43268872AA7C43FB9AFF"/>
    <w:rsid w:val="00CA0916"/>
  </w:style>
  <w:style w:type="paragraph" w:customStyle="1" w:styleId="EE916BBFFCFB496C8B5103438DFDA1A1">
    <w:name w:val="EE916BBFFCFB496C8B5103438DFDA1A1"/>
    <w:rsid w:val="00CA0916"/>
  </w:style>
  <w:style w:type="paragraph" w:customStyle="1" w:styleId="CE6AFDDFFCC74654846B5AEADA2BBFD8">
    <w:name w:val="CE6AFDDFFCC74654846B5AEADA2BBFD8"/>
    <w:rsid w:val="00CA0916"/>
  </w:style>
  <w:style w:type="paragraph" w:customStyle="1" w:styleId="06376D173115433495EA9AD76C84DBCD">
    <w:name w:val="06376D173115433495EA9AD76C84DBCD"/>
    <w:rsid w:val="00CA0916"/>
  </w:style>
  <w:style w:type="paragraph" w:customStyle="1" w:styleId="9E126E3CE3404F6EBEAF58058B9CBF2B">
    <w:name w:val="9E126E3CE3404F6EBEAF58058B9CBF2B"/>
    <w:rsid w:val="00CA0916"/>
  </w:style>
  <w:style w:type="paragraph" w:customStyle="1" w:styleId="B643D3A57D294931A364849274107BF5">
    <w:name w:val="B643D3A57D294931A364849274107BF5"/>
    <w:rsid w:val="00CA0916"/>
  </w:style>
  <w:style w:type="paragraph" w:customStyle="1" w:styleId="F1EEC5E29C5A4656AFB20CF8337F1DFA">
    <w:name w:val="F1EEC5E29C5A4656AFB20CF8337F1DFA"/>
    <w:rsid w:val="00CA0916"/>
  </w:style>
  <w:style w:type="paragraph" w:customStyle="1" w:styleId="4916F0EC7A93462A8FF814EFBCA50E2D">
    <w:name w:val="4916F0EC7A93462A8FF814EFBCA50E2D"/>
    <w:rsid w:val="00CA0916"/>
  </w:style>
  <w:style w:type="paragraph" w:customStyle="1" w:styleId="D580B9FCC9BC406586F78E5089E6E2F2">
    <w:name w:val="D580B9FCC9BC406586F78E5089E6E2F2"/>
    <w:rsid w:val="00CA0916"/>
  </w:style>
  <w:style w:type="paragraph" w:customStyle="1" w:styleId="5A540DC3B70C4634B3B4293144A032D6">
    <w:name w:val="5A540DC3B70C4634B3B4293144A032D6"/>
    <w:rsid w:val="00CA0916"/>
  </w:style>
  <w:style w:type="paragraph" w:customStyle="1" w:styleId="EAF78BD51514451ABC29DDA90DB3A538">
    <w:name w:val="EAF78BD51514451ABC29DDA90DB3A538"/>
    <w:rsid w:val="00CA0916"/>
  </w:style>
  <w:style w:type="paragraph" w:customStyle="1" w:styleId="09117960EF6D4FA5BBA060D346AAB184">
    <w:name w:val="09117960EF6D4FA5BBA060D346AAB184"/>
    <w:rsid w:val="00CA0916"/>
  </w:style>
  <w:style w:type="paragraph" w:customStyle="1" w:styleId="29C8099F2A2646EDA9DFCE3F6AE1E063">
    <w:name w:val="29C8099F2A2646EDA9DFCE3F6AE1E063"/>
    <w:rsid w:val="00CA0916"/>
  </w:style>
  <w:style w:type="paragraph" w:customStyle="1" w:styleId="F60139492D9443FF85C9633199F79C23">
    <w:name w:val="F60139492D9443FF85C9633199F79C23"/>
    <w:rsid w:val="00CA0916"/>
  </w:style>
  <w:style w:type="paragraph" w:customStyle="1" w:styleId="3C82C69204DF41D2817DCF4E3DE72778">
    <w:name w:val="3C82C69204DF41D2817DCF4E3DE72778"/>
    <w:rsid w:val="00CA0916"/>
  </w:style>
  <w:style w:type="paragraph" w:customStyle="1" w:styleId="31CEFCB19FB149AAB31907F30D0B4310">
    <w:name w:val="31CEFCB19FB149AAB31907F30D0B4310"/>
    <w:rsid w:val="00CA0916"/>
  </w:style>
  <w:style w:type="paragraph" w:customStyle="1" w:styleId="16BF135E6A064C1687B1451B9B2690B1">
    <w:name w:val="16BF135E6A064C1687B1451B9B2690B1"/>
    <w:rsid w:val="00CA0916"/>
  </w:style>
  <w:style w:type="paragraph" w:customStyle="1" w:styleId="75F90756445E4DF39A1B173F6AC95423">
    <w:name w:val="75F90756445E4DF39A1B173F6AC95423"/>
    <w:rsid w:val="00CA0916"/>
  </w:style>
  <w:style w:type="paragraph" w:customStyle="1" w:styleId="085A699824A44A5E8722F48A38D10BB9">
    <w:name w:val="085A699824A44A5E8722F48A38D10BB9"/>
    <w:rsid w:val="00CA0916"/>
  </w:style>
  <w:style w:type="paragraph" w:customStyle="1" w:styleId="045405E9631746E0976724DE0260DAF9">
    <w:name w:val="045405E9631746E0976724DE0260DAF9"/>
    <w:rsid w:val="00CA0916"/>
  </w:style>
  <w:style w:type="paragraph" w:customStyle="1" w:styleId="7755391B4A96412EBB63005C852B46A2">
    <w:name w:val="7755391B4A96412EBB63005C852B46A2"/>
    <w:rsid w:val="00CA0916"/>
  </w:style>
  <w:style w:type="paragraph" w:customStyle="1" w:styleId="CFFB1AF3F0654943B94BF2B0DD8C4AE7">
    <w:name w:val="CFFB1AF3F0654943B94BF2B0DD8C4AE7"/>
    <w:rsid w:val="00CA0916"/>
  </w:style>
  <w:style w:type="paragraph" w:customStyle="1" w:styleId="23BB5B67F96E476E9F135073102319EA">
    <w:name w:val="23BB5B67F96E476E9F135073102319EA"/>
    <w:rsid w:val="00CA0916"/>
  </w:style>
  <w:style w:type="paragraph" w:customStyle="1" w:styleId="388E8FF541AC443ABE3AF40606518376">
    <w:name w:val="388E8FF541AC443ABE3AF40606518376"/>
    <w:rsid w:val="00CA0916"/>
  </w:style>
  <w:style w:type="paragraph" w:customStyle="1" w:styleId="74E6731E73D54EE1B0B8EECEF0E04CE5">
    <w:name w:val="74E6731E73D54EE1B0B8EECEF0E04CE5"/>
    <w:rsid w:val="00CA0916"/>
  </w:style>
  <w:style w:type="paragraph" w:customStyle="1" w:styleId="CA9B2F448221461CBE154B359E01C3D0">
    <w:name w:val="CA9B2F448221461CBE154B359E01C3D0"/>
    <w:rsid w:val="00CA0916"/>
  </w:style>
  <w:style w:type="paragraph" w:customStyle="1" w:styleId="5C8DC2645BDD44FD9CB7FBBCE8995DC6">
    <w:name w:val="5C8DC2645BDD44FD9CB7FBBCE8995DC6"/>
    <w:rsid w:val="00CA0916"/>
  </w:style>
  <w:style w:type="paragraph" w:customStyle="1" w:styleId="2A8A404B853E40D38A84797A6DC2A6AB">
    <w:name w:val="2A8A404B853E40D38A84797A6DC2A6AB"/>
    <w:rsid w:val="00CA0916"/>
  </w:style>
  <w:style w:type="paragraph" w:customStyle="1" w:styleId="927147926B304B20B82D42A4FF32CF78">
    <w:name w:val="927147926B304B20B82D42A4FF32CF78"/>
    <w:rsid w:val="00CA0916"/>
  </w:style>
  <w:style w:type="paragraph" w:customStyle="1" w:styleId="9C7CC1C9F267447BA74AB4266C70D521">
    <w:name w:val="9C7CC1C9F267447BA74AB4266C70D521"/>
    <w:rsid w:val="00CA0916"/>
  </w:style>
  <w:style w:type="paragraph" w:customStyle="1" w:styleId="97050377D35345F093B02EC996104951">
    <w:name w:val="97050377D35345F093B02EC996104951"/>
    <w:rsid w:val="00CA0916"/>
  </w:style>
  <w:style w:type="paragraph" w:customStyle="1" w:styleId="482CE0291EFE451A9B74AFF65A6069FF">
    <w:name w:val="482CE0291EFE451A9B74AFF65A6069FF"/>
    <w:rsid w:val="00CA0916"/>
  </w:style>
  <w:style w:type="paragraph" w:customStyle="1" w:styleId="72E8C7D7098142BE98557AD5EE02E140">
    <w:name w:val="72E8C7D7098142BE98557AD5EE02E140"/>
    <w:rsid w:val="00CA0916"/>
  </w:style>
  <w:style w:type="paragraph" w:customStyle="1" w:styleId="CD0C9CF2F1BC4ACAA8C0B407FDC9D7A7">
    <w:name w:val="CD0C9CF2F1BC4ACAA8C0B407FDC9D7A7"/>
    <w:rsid w:val="00CA0916"/>
  </w:style>
  <w:style w:type="paragraph" w:customStyle="1" w:styleId="AA54549DB6C24534BABD26884755E77A">
    <w:name w:val="AA54549DB6C24534BABD26884755E77A"/>
    <w:rsid w:val="00CA0916"/>
  </w:style>
  <w:style w:type="paragraph" w:customStyle="1" w:styleId="36A3EA80773B474897C556643FC554C5">
    <w:name w:val="36A3EA80773B474897C556643FC554C5"/>
    <w:rsid w:val="00CA0916"/>
  </w:style>
  <w:style w:type="paragraph" w:customStyle="1" w:styleId="18A961BF42E84BCE8DE651A959E20F1F">
    <w:name w:val="18A961BF42E84BCE8DE651A959E20F1F"/>
    <w:rsid w:val="00CA0916"/>
  </w:style>
  <w:style w:type="paragraph" w:customStyle="1" w:styleId="57975FFEE8574068B30BA2CF91A1C984">
    <w:name w:val="57975FFEE8574068B30BA2CF91A1C984"/>
    <w:rsid w:val="00CA0916"/>
  </w:style>
  <w:style w:type="paragraph" w:customStyle="1" w:styleId="4D482CCE843B4C79B07633A74771D492">
    <w:name w:val="4D482CCE843B4C79B07633A74771D492"/>
    <w:rsid w:val="00CA0916"/>
  </w:style>
  <w:style w:type="paragraph" w:customStyle="1" w:styleId="8972C3E3A37646919B40F2353563EB79">
    <w:name w:val="8972C3E3A37646919B40F2353563EB79"/>
    <w:rsid w:val="00CA0916"/>
  </w:style>
  <w:style w:type="paragraph" w:customStyle="1" w:styleId="BB72DB6BA67B4D7E89D1572A98202093">
    <w:name w:val="BB72DB6BA67B4D7E89D1572A98202093"/>
    <w:rsid w:val="00CA0916"/>
  </w:style>
  <w:style w:type="paragraph" w:customStyle="1" w:styleId="6C6A8B410194412988EBF27E200CA4FF">
    <w:name w:val="6C6A8B410194412988EBF27E200CA4FF"/>
    <w:rsid w:val="00CA0916"/>
  </w:style>
  <w:style w:type="paragraph" w:customStyle="1" w:styleId="1C10CB2418334E05AA1F20F779124683">
    <w:name w:val="1C10CB2418334E05AA1F20F779124683"/>
    <w:rsid w:val="00CA0916"/>
  </w:style>
  <w:style w:type="paragraph" w:customStyle="1" w:styleId="77B7B74E30964EC18E61F9273D1C0F0E">
    <w:name w:val="77B7B74E30964EC18E61F9273D1C0F0E"/>
    <w:rsid w:val="00CA0916"/>
  </w:style>
  <w:style w:type="paragraph" w:customStyle="1" w:styleId="4E5EB6F0026D46DAA7B0A9DD7518F16A">
    <w:name w:val="4E5EB6F0026D46DAA7B0A9DD7518F16A"/>
    <w:rsid w:val="00CA0916"/>
  </w:style>
  <w:style w:type="paragraph" w:customStyle="1" w:styleId="7A5AD7ACAA224B1C9F38B81940C98C4B">
    <w:name w:val="7A5AD7ACAA224B1C9F38B81940C98C4B"/>
    <w:rsid w:val="00CA0916"/>
  </w:style>
  <w:style w:type="paragraph" w:customStyle="1" w:styleId="0B36CA1FE64746DFBE61F9C619F02DD5">
    <w:name w:val="0B36CA1FE64746DFBE61F9C619F02DD5"/>
    <w:rsid w:val="00CA0916"/>
  </w:style>
  <w:style w:type="paragraph" w:customStyle="1" w:styleId="EA8323863C284A9881D914BFA9F32DD2">
    <w:name w:val="EA8323863C284A9881D914BFA9F32DD2"/>
    <w:rsid w:val="00CA0916"/>
  </w:style>
  <w:style w:type="paragraph" w:customStyle="1" w:styleId="A216E65AFC6B4EA1B3128C365372B770">
    <w:name w:val="A216E65AFC6B4EA1B3128C365372B770"/>
    <w:rsid w:val="00CA0916"/>
  </w:style>
  <w:style w:type="paragraph" w:customStyle="1" w:styleId="65BF224810E74CD1A25C04CC953A0158">
    <w:name w:val="65BF224810E74CD1A25C04CC953A0158"/>
    <w:rsid w:val="00CA0916"/>
  </w:style>
  <w:style w:type="paragraph" w:customStyle="1" w:styleId="065D761CE4B443BCB5C1F1DF13E32D6C">
    <w:name w:val="065D761CE4B443BCB5C1F1DF13E32D6C"/>
    <w:rsid w:val="00CA0916"/>
  </w:style>
  <w:style w:type="paragraph" w:customStyle="1" w:styleId="1D5654A23C2347CEA63D9E8496A03623">
    <w:name w:val="1D5654A23C2347CEA63D9E8496A03623"/>
    <w:rsid w:val="00CA0916"/>
  </w:style>
  <w:style w:type="paragraph" w:customStyle="1" w:styleId="E8E359701C174419BDFF64BE7A28D977">
    <w:name w:val="E8E359701C174419BDFF64BE7A28D977"/>
    <w:rsid w:val="00CA0916"/>
  </w:style>
  <w:style w:type="paragraph" w:customStyle="1" w:styleId="4113EBC4312E498690107F2BB6BC6A96">
    <w:name w:val="4113EBC4312E498690107F2BB6BC6A96"/>
    <w:rsid w:val="00CA0916"/>
  </w:style>
  <w:style w:type="paragraph" w:customStyle="1" w:styleId="BB6FA326833041C991D34537C88AF9D0">
    <w:name w:val="BB6FA326833041C991D34537C88AF9D0"/>
    <w:rsid w:val="00CA0916"/>
  </w:style>
  <w:style w:type="paragraph" w:customStyle="1" w:styleId="3F5ACB2F985E4209AD12F86070B86BA1">
    <w:name w:val="3F5ACB2F985E4209AD12F86070B86BA1"/>
    <w:rsid w:val="00CA0916"/>
  </w:style>
  <w:style w:type="paragraph" w:customStyle="1" w:styleId="4CC142D926FB46D59462B97D87041E49">
    <w:name w:val="4CC142D926FB46D59462B97D87041E49"/>
    <w:rsid w:val="00CA0916"/>
  </w:style>
  <w:style w:type="paragraph" w:customStyle="1" w:styleId="8BA627277B0341FC90193DEF91DBA587">
    <w:name w:val="8BA627277B0341FC90193DEF91DBA587"/>
    <w:rsid w:val="00CA0916"/>
  </w:style>
  <w:style w:type="paragraph" w:customStyle="1" w:styleId="2A16A483F39A40AFA25A30BCF938F90B">
    <w:name w:val="2A16A483F39A40AFA25A30BCF938F90B"/>
    <w:rsid w:val="00CA0916"/>
  </w:style>
  <w:style w:type="paragraph" w:customStyle="1" w:styleId="6775948BCF9646BEA1122D7B98A74176">
    <w:name w:val="6775948BCF9646BEA1122D7B98A74176"/>
    <w:rsid w:val="00CA0916"/>
  </w:style>
  <w:style w:type="paragraph" w:customStyle="1" w:styleId="0F3A9CBAA9044B43A717071BF3320F28">
    <w:name w:val="0F3A9CBAA9044B43A717071BF3320F28"/>
    <w:rsid w:val="00CA0916"/>
  </w:style>
  <w:style w:type="paragraph" w:customStyle="1" w:styleId="4E9755A860FB45B98D6E6AEF1EEAEF83">
    <w:name w:val="4E9755A860FB45B98D6E6AEF1EEAEF83"/>
    <w:rsid w:val="00CA0916"/>
  </w:style>
  <w:style w:type="paragraph" w:customStyle="1" w:styleId="52C861BD0EFE4C03BD4CC8AB292F02E1">
    <w:name w:val="52C861BD0EFE4C03BD4CC8AB292F02E1"/>
    <w:rsid w:val="00CA0916"/>
  </w:style>
  <w:style w:type="paragraph" w:customStyle="1" w:styleId="0D01CF7562984808A4923B623E204D1E">
    <w:name w:val="0D01CF7562984808A4923B623E204D1E"/>
    <w:rsid w:val="00CA0916"/>
  </w:style>
  <w:style w:type="paragraph" w:customStyle="1" w:styleId="61969EC9DD954858935C3FCED4C2F047">
    <w:name w:val="61969EC9DD954858935C3FCED4C2F047"/>
    <w:rsid w:val="00CA0916"/>
  </w:style>
  <w:style w:type="paragraph" w:customStyle="1" w:styleId="5E7EDF3AE3A645DE89B01E8D04B97F5D">
    <w:name w:val="5E7EDF3AE3A645DE89B01E8D04B97F5D"/>
    <w:rsid w:val="00CA0916"/>
  </w:style>
  <w:style w:type="paragraph" w:customStyle="1" w:styleId="B985E2261C9F4E0DA0E9B66690E7AAA4">
    <w:name w:val="B985E2261C9F4E0DA0E9B66690E7AAA4"/>
    <w:rsid w:val="00CA0916"/>
  </w:style>
  <w:style w:type="paragraph" w:customStyle="1" w:styleId="36F5C884E9B84098BAEF2BC7F273A205">
    <w:name w:val="36F5C884E9B84098BAEF2BC7F273A205"/>
    <w:rsid w:val="00CA0916"/>
  </w:style>
  <w:style w:type="paragraph" w:customStyle="1" w:styleId="39394E0C484349E19697ABAB30323E96">
    <w:name w:val="39394E0C484349E19697ABAB30323E96"/>
    <w:rsid w:val="00CA0916"/>
  </w:style>
  <w:style w:type="paragraph" w:customStyle="1" w:styleId="878F1A9D480B4260A3010391C304140B">
    <w:name w:val="878F1A9D480B4260A3010391C304140B"/>
    <w:rsid w:val="00CA0916"/>
  </w:style>
  <w:style w:type="paragraph" w:customStyle="1" w:styleId="7DAD73F5D985454C9F0DDC00338D2703">
    <w:name w:val="7DAD73F5D985454C9F0DDC00338D2703"/>
    <w:rsid w:val="00CA0916"/>
  </w:style>
  <w:style w:type="paragraph" w:customStyle="1" w:styleId="B0E3D3E18004475498D78543A80E2DB9">
    <w:name w:val="B0E3D3E18004475498D78543A80E2DB9"/>
    <w:rsid w:val="00CA0916"/>
  </w:style>
  <w:style w:type="paragraph" w:customStyle="1" w:styleId="09E90097A1194D5484E98884EE7281EB">
    <w:name w:val="09E90097A1194D5484E98884EE7281EB"/>
    <w:rsid w:val="00CA0916"/>
  </w:style>
  <w:style w:type="paragraph" w:customStyle="1" w:styleId="F5A1AA5D6C624805A81814FDC957798F">
    <w:name w:val="F5A1AA5D6C624805A81814FDC957798F"/>
    <w:rsid w:val="00CA0916"/>
  </w:style>
  <w:style w:type="paragraph" w:customStyle="1" w:styleId="C2282BF635764D9AA8D3FB05E1F837D2">
    <w:name w:val="C2282BF635764D9AA8D3FB05E1F837D2"/>
    <w:rsid w:val="00CA0916"/>
  </w:style>
  <w:style w:type="paragraph" w:customStyle="1" w:styleId="45EB9BD6567B4DA39CC9B4FC912E46BB">
    <w:name w:val="45EB9BD6567B4DA39CC9B4FC912E46BB"/>
    <w:rsid w:val="00CA0916"/>
  </w:style>
  <w:style w:type="paragraph" w:customStyle="1" w:styleId="C7B478D23F9C48F8B238E067CFC30CC0">
    <w:name w:val="C7B478D23F9C48F8B238E067CFC30CC0"/>
    <w:rsid w:val="00CA0916"/>
  </w:style>
  <w:style w:type="paragraph" w:customStyle="1" w:styleId="EA755DD51A574EDB8B1BF176BB12646B">
    <w:name w:val="EA755DD51A574EDB8B1BF176BB12646B"/>
    <w:rsid w:val="00CA0916"/>
  </w:style>
  <w:style w:type="paragraph" w:customStyle="1" w:styleId="04EAAB1F98304B91B69A12E3CBEADAD9">
    <w:name w:val="04EAAB1F98304B91B69A12E3CBEADAD9"/>
    <w:rsid w:val="00CA0916"/>
  </w:style>
  <w:style w:type="paragraph" w:customStyle="1" w:styleId="14E5355F9183481E8E62F5A8DCE911F2">
    <w:name w:val="14E5355F9183481E8E62F5A8DCE911F2"/>
    <w:rsid w:val="00CA0916"/>
  </w:style>
  <w:style w:type="paragraph" w:customStyle="1" w:styleId="01EF7CAC39564D199C01D87B886E365D">
    <w:name w:val="01EF7CAC39564D199C01D87B886E365D"/>
    <w:rsid w:val="00CA0916"/>
  </w:style>
  <w:style w:type="paragraph" w:customStyle="1" w:styleId="8D472B40622E400180067095C801FDEA">
    <w:name w:val="8D472B40622E400180067095C801FDEA"/>
    <w:rsid w:val="00CA0916"/>
  </w:style>
  <w:style w:type="paragraph" w:customStyle="1" w:styleId="C0615029DD1A4F9F8D42CBC813D4C602">
    <w:name w:val="C0615029DD1A4F9F8D42CBC813D4C602"/>
    <w:rsid w:val="00CA0916"/>
  </w:style>
  <w:style w:type="paragraph" w:customStyle="1" w:styleId="64C03735DB2941DA9AAB65E3C1139BA6">
    <w:name w:val="64C03735DB2941DA9AAB65E3C1139BA6"/>
    <w:rsid w:val="00CA0916"/>
  </w:style>
  <w:style w:type="paragraph" w:customStyle="1" w:styleId="A3266BB49A47456CB6055315CCA187E7">
    <w:name w:val="A3266BB49A47456CB6055315CCA187E7"/>
    <w:rsid w:val="00CA0916"/>
  </w:style>
  <w:style w:type="paragraph" w:customStyle="1" w:styleId="D37D09E4BDDB40C985B11E1844A7CDA7">
    <w:name w:val="D37D09E4BDDB40C985B11E1844A7CDA7"/>
    <w:rsid w:val="00CA0916"/>
  </w:style>
  <w:style w:type="paragraph" w:customStyle="1" w:styleId="217EEF916E2546B082E922DEE569CBD5">
    <w:name w:val="217EEF916E2546B082E922DEE569CBD5"/>
    <w:rsid w:val="00CA0916"/>
  </w:style>
  <w:style w:type="paragraph" w:customStyle="1" w:styleId="BF483B251D264D979BB249CA1D4E409D">
    <w:name w:val="BF483B251D264D979BB249CA1D4E409D"/>
    <w:rsid w:val="00CA0916"/>
  </w:style>
  <w:style w:type="paragraph" w:customStyle="1" w:styleId="6AD562CC53954688BBD7BFA8B1E6C4A6">
    <w:name w:val="6AD562CC53954688BBD7BFA8B1E6C4A6"/>
    <w:rsid w:val="00CA0916"/>
  </w:style>
  <w:style w:type="paragraph" w:customStyle="1" w:styleId="6809AF72DC994B7C806D8989F9DD2C1A">
    <w:name w:val="6809AF72DC994B7C806D8989F9DD2C1A"/>
    <w:rsid w:val="00CA0916"/>
  </w:style>
  <w:style w:type="paragraph" w:customStyle="1" w:styleId="C5360B5008EC45DA913DA2478324A87D">
    <w:name w:val="C5360B5008EC45DA913DA2478324A87D"/>
    <w:rsid w:val="00CA0916"/>
  </w:style>
  <w:style w:type="paragraph" w:customStyle="1" w:styleId="889A1532FD4048EC82527F67C6FBD114">
    <w:name w:val="889A1532FD4048EC82527F67C6FBD114"/>
    <w:rsid w:val="00CA0916"/>
  </w:style>
  <w:style w:type="paragraph" w:customStyle="1" w:styleId="704607B03E214122ABA43DD19786CB78">
    <w:name w:val="704607B03E214122ABA43DD19786CB78"/>
    <w:rsid w:val="00CA0916"/>
  </w:style>
  <w:style w:type="paragraph" w:customStyle="1" w:styleId="06B23533DB3F4C28B7F7A0BF2FDAD974">
    <w:name w:val="06B23533DB3F4C28B7F7A0BF2FDAD974"/>
    <w:rsid w:val="00CA0916"/>
  </w:style>
  <w:style w:type="paragraph" w:customStyle="1" w:styleId="036B0BCEEF74408C8BDB78F0E7366FB3">
    <w:name w:val="036B0BCEEF74408C8BDB78F0E7366FB3"/>
    <w:rsid w:val="00CA0916"/>
  </w:style>
  <w:style w:type="paragraph" w:customStyle="1" w:styleId="C1543C87C8A44938A6DF8D08FC3DF070">
    <w:name w:val="C1543C87C8A44938A6DF8D08FC3DF070"/>
    <w:rsid w:val="00CA0916"/>
  </w:style>
  <w:style w:type="paragraph" w:customStyle="1" w:styleId="407C1AD548BF4FEC8B92F7C5003FC896">
    <w:name w:val="407C1AD548BF4FEC8B92F7C5003FC896"/>
    <w:rsid w:val="00CA0916"/>
  </w:style>
  <w:style w:type="paragraph" w:customStyle="1" w:styleId="9BBA0DA54F674801AB91E564A7BFD6CE">
    <w:name w:val="9BBA0DA54F674801AB91E564A7BFD6CE"/>
    <w:rsid w:val="00CA0916"/>
  </w:style>
  <w:style w:type="paragraph" w:customStyle="1" w:styleId="CA4CD49E56DE4A33BE9651737F0BC9FE">
    <w:name w:val="CA4CD49E56DE4A33BE9651737F0BC9FE"/>
    <w:rsid w:val="00CA0916"/>
  </w:style>
  <w:style w:type="paragraph" w:customStyle="1" w:styleId="D04E4AA799CE4772859AF5C1F9459638">
    <w:name w:val="D04E4AA799CE4772859AF5C1F9459638"/>
    <w:rsid w:val="00CA0916"/>
  </w:style>
  <w:style w:type="paragraph" w:customStyle="1" w:styleId="B67E730A5FE04656A6B5389A560AD5B3">
    <w:name w:val="B67E730A5FE04656A6B5389A560AD5B3"/>
    <w:rsid w:val="00CA0916"/>
  </w:style>
  <w:style w:type="paragraph" w:customStyle="1" w:styleId="0C59BB47E3D3439DB268B645C59AA3FB">
    <w:name w:val="0C59BB47E3D3439DB268B645C59AA3FB"/>
    <w:rsid w:val="00CA0916"/>
  </w:style>
  <w:style w:type="paragraph" w:customStyle="1" w:styleId="FD073B5A416D45B195F80A2BBA110543">
    <w:name w:val="FD073B5A416D45B195F80A2BBA110543"/>
    <w:rsid w:val="00CA0916"/>
  </w:style>
  <w:style w:type="paragraph" w:customStyle="1" w:styleId="F77A32FC856E4AAAAEF02650F55220BA">
    <w:name w:val="F77A32FC856E4AAAAEF02650F55220BA"/>
    <w:rsid w:val="00CA0916"/>
  </w:style>
  <w:style w:type="paragraph" w:customStyle="1" w:styleId="BEF25C3A56AB4237B05B231E1A49CB08">
    <w:name w:val="BEF25C3A56AB4237B05B231E1A49CB08"/>
    <w:rsid w:val="00CA0916"/>
  </w:style>
  <w:style w:type="paragraph" w:customStyle="1" w:styleId="82E871CBBAED4E3C8CC19C2865A941A0">
    <w:name w:val="82E871CBBAED4E3C8CC19C2865A941A0"/>
    <w:rsid w:val="00CA0916"/>
  </w:style>
  <w:style w:type="paragraph" w:customStyle="1" w:styleId="1390BC5334584D87857378365D24961E">
    <w:name w:val="1390BC5334584D87857378365D24961E"/>
    <w:rsid w:val="00CA0916"/>
  </w:style>
  <w:style w:type="paragraph" w:customStyle="1" w:styleId="F6378B21E5CE4D3597DCA9E28FF4BFC1">
    <w:name w:val="F6378B21E5CE4D3597DCA9E28FF4BFC1"/>
    <w:rsid w:val="00CA0916"/>
  </w:style>
  <w:style w:type="paragraph" w:customStyle="1" w:styleId="68F40347E2E74617B0F2DC9DADA414B2">
    <w:name w:val="68F40347E2E74617B0F2DC9DADA414B2"/>
    <w:rsid w:val="00CA09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0A179-ADC5-4439-B23D-DFD46C05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Лабораторный журнал (шаблон).dotx</Template>
  <TotalTime>0</TotalTime>
  <Pages>33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Жуков</dc:creator>
  <cp:keywords/>
  <dc:description/>
  <cp:lastModifiedBy>Николай Жуков</cp:lastModifiedBy>
  <cp:revision>2</cp:revision>
  <dcterms:created xsi:type="dcterms:W3CDTF">2018-02-26T13:51:00Z</dcterms:created>
  <dcterms:modified xsi:type="dcterms:W3CDTF">2018-02-26T13:51:00Z</dcterms:modified>
</cp:coreProperties>
</file>